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73FFA" w14:textId="3DAE17DF" w:rsidR="00616AB6" w:rsidRPr="001F1426" w:rsidRDefault="00616AB6" w:rsidP="00B55B28">
      <w:pPr>
        <w:spacing w:after="100"/>
        <w:rPr>
          <w:rFonts w:ascii="Times New Roman" w:hAnsi="Times New Roman"/>
          <w:b/>
          <w:bCs/>
          <w:sz w:val="20"/>
          <w:szCs w:val="20"/>
        </w:rPr>
      </w:pPr>
    </w:p>
    <w:p w14:paraId="468E36F5" w14:textId="7F06DE4E" w:rsidR="00A713A6" w:rsidRPr="00461AA1" w:rsidRDefault="00E91797" w:rsidP="00E91797">
      <w:pPr>
        <w:spacing w:after="0" w:line="312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>Curriculum Vitae</w:t>
      </w:r>
    </w:p>
    <w:p w14:paraId="0C98087D" w14:textId="497BDBC8" w:rsidR="00E91797" w:rsidRPr="00461AA1" w:rsidRDefault="004A153D" w:rsidP="00E91797">
      <w:pPr>
        <w:spacing w:after="0"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HSE</w:t>
      </w:r>
      <w:r w:rsidR="00E91797" w:rsidRPr="00461AA1">
        <w:rPr>
          <w:rFonts w:ascii="Times New Roman" w:hAnsi="Times New Roman"/>
          <w:b/>
          <w:bCs/>
          <w:sz w:val="28"/>
          <w:szCs w:val="28"/>
        </w:rPr>
        <w:t xml:space="preserve"> Officer</w:t>
      </w:r>
    </w:p>
    <w:p w14:paraId="5BDDDC2F" w14:textId="77777777" w:rsidR="00B468FE" w:rsidRPr="00C73814" w:rsidRDefault="00B468FE" w:rsidP="004A2362">
      <w:pPr>
        <w:spacing w:after="0" w:line="240" w:lineRule="auto"/>
        <w:rPr>
          <w:rFonts w:ascii="Times New Roman" w:hAnsi="Times New Roman"/>
          <w:b/>
          <w:bCs/>
          <w:sz w:val="8"/>
          <w:szCs w:val="8"/>
        </w:rPr>
      </w:pPr>
    </w:p>
    <w:p w14:paraId="58DF2660" w14:textId="7812B275" w:rsidR="00A8389E" w:rsidRPr="00CC622B" w:rsidRDefault="00E91797" w:rsidP="009D4444">
      <w:pPr>
        <w:pStyle w:val="BodyText"/>
        <w:spacing w:line="312" w:lineRule="auto"/>
        <w:ind w:firstLine="0"/>
        <w:jc w:val="both"/>
        <w:rPr>
          <w:rFonts w:asciiTheme="majorBidi" w:hAnsiTheme="majorBidi" w:cstheme="majorBidi"/>
          <w:b/>
          <w:bCs/>
          <w:color w:val="000000"/>
        </w:rPr>
      </w:pPr>
      <w:r w:rsidRPr="00CC622B">
        <w:rPr>
          <w:rFonts w:asciiTheme="majorBidi" w:hAnsiTheme="majorBidi" w:cstheme="majorBidi"/>
          <w:b/>
          <w:bCs/>
          <w:color w:val="000000"/>
        </w:rPr>
        <w:t>Hamza Waleed</w:t>
      </w:r>
    </w:p>
    <w:p w14:paraId="6089CFDC" w14:textId="130B11AA" w:rsidR="00E91797" w:rsidRPr="00CC622B" w:rsidRDefault="00E91797" w:rsidP="00E91797">
      <w:pPr>
        <w:pStyle w:val="BodyText"/>
        <w:spacing w:line="312" w:lineRule="auto"/>
        <w:ind w:firstLine="0"/>
        <w:jc w:val="both"/>
        <w:rPr>
          <w:rFonts w:asciiTheme="majorBidi" w:hAnsiTheme="majorBidi" w:cstheme="majorBidi"/>
          <w:b/>
          <w:bCs/>
          <w:color w:val="000000"/>
          <w:lang w:val="en-US"/>
        </w:rPr>
      </w:pPr>
      <w:r w:rsidRPr="00CC622B">
        <w:rPr>
          <w:rFonts w:asciiTheme="majorBidi" w:hAnsiTheme="majorBidi" w:cstheme="majorBidi"/>
          <w:b/>
          <w:bCs/>
          <w:color w:val="000000"/>
        </w:rPr>
        <w:t>Mobile:</w:t>
      </w:r>
      <w:r w:rsidRPr="00CC622B">
        <w:rPr>
          <w:rFonts w:asciiTheme="majorBidi" w:hAnsiTheme="majorBidi" w:cstheme="majorBidi"/>
          <w:b/>
          <w:bCs/>
          <w:color w:val="000000"/>
          <w:lang w:val="en-US"/>
        </w:rPr>
        <w:t xml:space="preserve"> </w:t>
      </w:r>
      <w:r w:rsidR="002E1E11" w:rsidRPr="002E1E11">
        <w:rPr>
          <w:rFonts w:asciiTheme="majorBidi" w:hAnsiTheme="majorBidi" w:cstheme="majorBidi"/>
          <w:b/>
          <w:bCs/>
          <w:color w:val="000000"/>
          <w:lang w:val="en-US"/>
        </w:rPr>
        <w:t>00966544663584</w:t>
      </w:r>
    </w:p>
    <w:p w14:paraId="14D9AE57" w14:textId="5F126BB4" w:rsidR="00E91797" w:rsidRPr="00CC622B" w:rsidRDefault="00E91797" w:rsidP="00E91797">
      <w:pPr>
        <w:pStyle w:val="BodyText"/>
        <w:spacing w:line="312" w:lineRule="auto"/>
        <w:ind w:firstLine="0"/>
        <w:jc w:val="both"/>
        <w:rPr>
          <w:rFonts w:asciiTheme="majorBidi" w:hAnsiTheme="majorBidi" w:cstheme="majorBidi"/>
          <w:b/>
          <w:bCs/>
          <w:color w:val="000000"/>
          <w:lang w:val="en-US"/>
        </w:rPr>
      </w:pPr>
      <w:r w:rsidRPr="00CC622B">
        <w:rPr>
          <w:rFonts w:asciiTheme="majorBidi" w:hAnsiTheme="majorBidi" w:cstheme="majorBidi"/>
          <w:b/>
          <w:bCs/>
          <w:color w:val="000000"/>
        </w:rPr>
        <w:t xml:space="preserve">Email: </w:t>
      </w:r>
      <w:r w:rsidRPr="00CC622B">
        <w:rPr>
          <w:rFonts w:asciiTheme="majorBidi" w:hAnsiTheme="majorBidi" w:cstheme="majorBidi"/>
          <w:b/>
          <w:bCs/>
          <w:color w:val="000000"/>
          <w:lang w:val="en-US"/>
        </w:rPr>
        <w:t>hamzawaleedah61@gmail.com</w:t>
      </w:r>
    </w:p>
    <w:p w14:paraId="03D014C2" w14:textId="09EE22DF" w:rsidR="00CD4800" w:rsidRPr="00CC622B" w:rsidRDefault="00CD4800" w:rsidP="00461AA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4B3C3288" w14:textId="0231F4F7" w:rsidR="00E91797" w:rsidRPr="00461AA1" w:rsidRDefault="00E91797" w:rsidP="00ED5568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>Objectives:</w:t>
      </w:r>
    </w:p>
    <w:p w14:paraId="0437AB98" w14:textId="56712A36" w:rsidR="00E91797" w:rsidRPr="00CC622B" w:rsidRDefault="00E91797" w:rsidP="00CC7467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 xml:space="preserve">To work in highly motivated and professional environment by utilizing my knowledge under strong leadership. I am seeking a challenging position as an </w:t>
      </w:r>
      <w:r w:rsidR="00513273" w:rsidRPr="00CC622B">
        <w:rPr>
          <w:rFonts w:ascii="Times New Roman" w:hAnsi="Times New Roman"/>
          <w:sz w:val="24"/>
          <w:szCs w:val="24"/>
        </w:rPr>
        <w:t>efficient &amp;</w:t>
      </w:r>
      <w:r w:rsidRPr="00CC622B">
        <w:rPr>
          <w:rFonts w:ascii="Times New Roman" w:hAnsi="Times New Roman"/>
          <w:sz w:val="24"/>
          <w:szCs w:val="24"/>
        </w:rPr>
        <w:t xml:space="preserve"> </w:t>
      </w:r>
      <w:r w:rsidR="00513273" w:rsidRPr="00CC622B">
        <w:rPr>
          <w:rFonts w:ascii="Times New Roman" w:hAnsi="Times New Roman"/>
          <w:sz w:val="24"/>
          <w:szCs w:val="24"/>
        </w:rPr>
        <w:t>effective employee,</w:t>
      </w:r>
      <w:r w:rsidRPr="00CC622B">
        <w:rPr>
          <w:rFonts w:ascii="Times New Roman" w:hAnsi="Times New Roman"/>
          <w:sz w:val="24"/>
          <w:szCs w:val="24"/>
        </w:rPr>
        <w:t xml:space="preserve"> which could provide me great opportunity to excel both organization &amp; myself in this competitive environment.</w:t>
      </w:r>
    </w:p>
    <w:p w14:paraId="223D836F" w14:textId="77777777" w:rsidR="00513273" w:rsidRPr="00CC622B" w:rsidRDefault="00513273" w:rsidP="00461AA1">
      <w:pPr>
        <w:spacing w:after="0"/>
        <w:rPr>
          <w:rFonts w:ascii="Times New Roman" w:hAnsi="Times New Roman"/>
          <w:sz w:val="24"/>
          <w:szCs w:val="24"/>
        </w:rPr>
      </w:pPr>
    </w:p>
    <w:p w14:paraId="6805A728" w14:textId="645AF739" w:rsidR="00513273" w:rsidRPr="00461AA1" w:rsidRDefault="002B1E71" w:rsidP="00513273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>Personal Details</w:t>
      </w:r>
    </w:p>
    <w:p w14:paraId="58464836" w14:textId="77777777" w:rsidR="00513273" w:rsidRPr="00CC622B" w:rsidRDefault="00513273" w:rsidP="00ED5568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14:paraId="301795AA" w14:textId="007D0962" w:rsidR="00513273" w:rsidRPr="00CC622B" w:rsidRDefault="00513273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 xml:space="preserve">Iqama: </w:t>
      </w:r>
      <w:r w:rsidR="002E1E11" w:rsidRPr="002E1E11">
        <w:rPr>
          <w:rFonts w:ascii="Times New Roman" w:hAnsi="Times New Roman"/>
          <w:sz w:val="24"/>
          <w:szCs w:val="24"/>
        </w:rPr>
        <w:t>2619715697</w:t>
      </w:r>
    </w:p>
    <w:p w14:paraId="2C154748" w14:textId="394A129B" w:rsidR="002B1E71" w:rsidRPr="00CC622B" w:rsidRDefault="002B1E71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Date of Birth: 21-11-2000</w:t>
      </w:r>
    </w:p>
    <w:p w14:paraId="65A2F56C" w14:textId="59F88F79" w:rsidR="00513273" w:rsidRPr="00CC622B" w:rsidRDefault="002B1E71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Father’s Name: Muhammad Bashir Shahid</w:t>
      </w:r>
    </w:p>
    <w:p w14:paraId="6898C527" w14:textId="404418DE" w:rsidR="002B1E71" w:rsidRPr="00CC622B" w:rsidRDefault="002B1E71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Nationality: Pakistani</w:t>
      </w:r>
    </w:p>
    <w:p w14:paraId="759795AF" w14:textId="26E9191B" w:rsidR="002B1E71" w:rsidRPr="00CC622B" w:rsidRDefault="002B1E71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Marital Status: Unmarried</w:t>
      </w:r>
    </w:p>
    <w:p w14:paraId="3CFA2CE7" w14:textId="7AA382A3" w:rsidR="002B1E71" w:rsidRPr="00CC622B" w:rsidRDefault="002B1E71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Religion: Islam</w:t>
      </w:r>
    </w:p>
    <w:p w14:paraId="72459070" w14:textId="31EF0035" w:rsidR="00461AA1" w:rsidRDefault="002B1E71" w:rsidP="0056481B">
      <w:pPr>
        <w:pStyle w:val="ListParagraph"/>
        <w:numPr>
          <w:ilvl w:val="0"/>
          <w:numId w:val="39"/>
        </w:numPr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Language Known: English, Urdu, Punjabi</w:t>
      </w:r>
    </w:p>
    <w:p w14:paraId="72D26F8F" w14:textId="77777777" w:rsidR="00461AA1" w:rsidRPr="00461AA1" w:rsidRDefault="00461AA1" w:rsidP="00461AA1">
      <w:pPr>
        <w:spacing w:after="0"/>
        <w:rPr>
          <w:rFonts w:ascii="Times New Roman" w:hAnsi="Times New Roman"/>
          <w:sz w:val="24"/>
          <w:szCs w:val="24"/>
        </w:rPr>
      </w:pPr>
    </w:p>
    <w:p w14:paraId="2D6263D8" w14:textId="08D443C9" w:rsidR="002B1E71" w:rsidRPr="00461AA1" w:rsidRDefault="002B1E71" w:rsidP="002B1E71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 xml:space="preserve">Educational </w:t>
      </w:r>
      <w:r w:rsidR="00D84752" w:rsidRPr="00461AA1">
        <w:rPr>
          <w:rFonts w:ascii="Times New Roman" w:hAnsi="Times New Roman"/>
          <w:b/>
          <w:bCs/>
          <w:sz w:val="28"/>
          <w:szCs w:val="28"/>
          <w:u w:val="single"/>
        </w:rPr>
        <w:t>Qualification</w:t>
      </w:r>
    </w:p>
    <w:p w14:paraId="6887130D" w14:textId="6595581E" w:rsidR="002B1E71" w:rsidRPr="00CC622B" w:rsidRDefault="002B1E71" w:rsidP="00461AA1">
      <w:pPr>
        <w:spacing w:after="0"/>
        <w:rPr>
          <w:rFonts w:ascii="Times New Roman" w:hAnsi="Times New Roman"/>
          <w:sz w:val="24"/>
          <w:szCs w:val="24"/>
        </w:rPr>
      </w:pPr>
    </w:p>
    <w:p w14:paraId="4E08D372" w14:textId="4C28BAFC" w:rsidR="002B1E71" w:rsidRPr="0056481B" w:rsidRDefault="002B1E71" w:rsidP="0056481B">
      <w:pPr>
        <w:pStyle w:val="ListParagraph"/>
        <w:numPr>
          <w:ilvl w:val="0"/>
          <w:numId w:val="40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56481B">
        <w:rPr>
          <w:rFonts w:ascii="Times New Roman" w:hAnsi="Times New Roman"/>
          <w:sz w:val="24"/>
          <w:szCs w:val="24"/>
        </w:rPr>
        <w:t>BSc Hons Agriculture (Soil Science) University of Agriculture Faisalabad Pakistan</w:t>
      </w:r>
      <w:r w:rsidR="007B3E42" w:rsidRPr="0056481B">
        <w:rPr>
          <w:rFonts w:ascii="Times New Roman" w:hAnsi="Times New Roman"/>
          <w:sz w:val="24"/>
          <w:szCs w:val="24"/>
        </w:rPr>
        <w:t xml:space="preserve"> (2019-23)</w:t>
      </w:r>
      <w:r w:rsidRPr="0056481B">
        <w:rPr>
          <w:rFonts w:ascii="Times New Roman" w:hAnsi="Times New Roman"/>
          <w:sz w:val="24"/>
          <w:szCs w:val="24"/>
        </w:rPr>
        <w:t xml:space="preserve">. </w:t>
      </w:r>
    </w:p>
    <w:p w14:paraId="112B59A7" w14:textId="73CF429A" w:rsidR="002B1E71" w:rsidRPr="0056481B" w:rsidRDefault="002B1E71" w:rsidP="0056481B">
      <w:pPr>
        <w:pStyle w:val="ListParagraph"/>
        <w:numPr>
          <w:ilvl w:val="0"/>
          <w:numId w:val="40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56481B">
        <w:rPr>
          <w:rFonts w:ascii="Times New Roman" w:hAnsi="Times New Roman"/>
          <w:sz w:val="24"/>
          <w:szCs w:val="24"/>
        </w:rPr>
        <w:t>F. Sc. (Pre Agriculture) Agriculture Community college University of Agriculture with equivalent to F. Sc. (Pre Medical) from IBCC Islamabad.</w:t>
      </w:r>
      <w:r w:rsidR="007B3E42" w:rsidRPr="0056481B">
        <w:rPr>
          <w:rFonts w:ascii="Times New Roman" w:hAnsi="Times New Roman"/>
          <w:sz w:val="24"/>
          <w:szCs w:val="24"/>
        </w:rPr>
        <w:t xml:space="preserve"> (2017-2019)</w:t>
      </w:r>
    </w:p>
    <w:p w14:paraId="6CED03B4" w14:textId="59EC00D2" w:rsidR="002B1E71" w:rsidRPr="0056481B" w:rsidRDefault="002B1E71" w:rsidP="0056481B">
      <w:pPr>
        <w:pStyle w:val="ListParagraph"/>
        <w:numPr>
          <w:ilvl w:val="0"/>
          <w:numId w:val="40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56481B">
        <w:rPr>
          <w:rFonts w:ascii="Times New Roman" w:hAnsi="Times New Roman"/>
          <w:sz w:val="24"/>
          <w:szCs w:val="24"/>
        </w:rPr>
        <w:t>Matric (Science) BISE Faisalabad Pakistan.</w:t>
      </w:r>
      <w:r w:rsidR="007B3E42" w:rsidRPr="0056481B">
        <w:rPr>
          <w:rFonts w:ascii="Times New Roman" w:hAnsi="Times New Roman"/>
          <w:sz w:val="24"/>
          <w:szCs w:val="24"/>
        </w:rPr>
        <w:t xml:space="preserve"> (2015-16)</w:t>
      </w:r>
    </w:p>
    <w:p w14:paraId="0C674006" w14:textId="77777777" w:rsidR="002B1E71" w:rsidRPr="00CC622B" w:rsidRDefault="002B1E71" w:rsidP="002B1E71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14:paraId="32BE316D" w14:textId="562CA05E" w:rsidR="00D84752" w:rsidRPr="00461AA1" w:rsidRDefault="00D84752" w:rsidP="00D84752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 xml:space="preserve">Professional </w:t>
      </w:r>
      <w:r w:rsidR="005B07C9">
        <w:rPr>
          <w:rFonts w:ascii="Times New Roman" w:hAnsi="Times New Roman"/>
          <w:b/>
          <w:bCs/>
          <w:sz w:val="28"/>
          <w:szCs w:val="28"/>
          <w:u w:val="single"/>
        </w:rPr>
        <w:t>Certificates</w:t>
      </w:r>
    </w:p>
    <w:p w14:paraId="02CD00C6" w14:textId="77777777" w:rsidR="0076189F" w:rsidRPr="00CC622B" w:rsidRDefault="0076189F" w:rsidP="004A23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A1426B" w14:textId="7FABFA5F" w:rsidR="00D84752" w:rsidRPr="00CC622B" w:rsidRDefault="00D84752" w:rsidP="0056481B">
      <w:pPr>
        <w:pStyle w:val="ListParagraph"/>
        <w:numPr>
          <w:ilvl w:val="0"/>
          <w:numId w:val="41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 xml:space="preserve">IOSH (Managing Safely) Certified </w:t>
      </w:r>
    </w:p>
    <w:p w14:paraId="587DBDFD" w14:textId="3FF3D10A" w:rsidR="00D84752" w:rsidRPr="00CC622B" w:rsidRDefault="00D84752" w:rsidP="0056481B">
      <w:pPr>
        <w:pStyle w:val="ListParagraph"/>
        <w:numPr>
          <w:ilvl w:val="0"/>
          <w:numId w:val="41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OSHA 30 Hours Certified</w:t>
      </w:r>
    </w:p>
    <w:p w14:paraId="6AEE78CF" w14:textId="2AF1036E" w:rsidR="00D84752" w:rsidRPr="00CC622B" w:rsidRDefault="00D84752" w:rsidP="0056481B">
      <w:pPr>
        <w:pStyle w:val="ListParagraph"/>
        <w:numPr>
          <w:ilvl w:val="0"/>
          <w:numId w:val="41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Basic Chinese Language Course (3months) TEVTA, Faisalabad</w:t>
      </w:r>
    </w:p>
    <w:p w14:paraId="3B50EEFF" w14:textId="241B8318" w:rsidR="00E02A14" w:rsidRPr="00CC622B" w:rsidRDefault="00D84752" w:rsidP="0056481B">
      <w:pPr>
        <w:pStyle w:val="ListParagraph"/>
        <w:numPr>
          <w:ilvl w:val="0"/>
          <w:numId w:val="41"/>
        </w:numPr>
        <w:tabs>
          <w:tab w:val="left" w:pos="1440"/>
        </w:tabs>
        <w:spacing w:after="0" w:line="312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3 Months Internship as Soil Bacteriologist at Ayub Agricultural Research Institute</w:t>
      </w:r>
    </w:p>
    <w:p w14:paraId="002B326D" w14:textId="1C7A9CB6" w:rsidR="00D6332E" w:rsidRPr="00461AA1" w:rsidRDefault="00D6332E" w:rsidP="00461AA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43C4C96" w14:textId="0B8504CA" w:rsidR="00E02A14" w:rsidRPr="00461AA1" w:rsidRDefault="00CC622B" w:rsidP="00E02A14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Computer </w:t>
      </w:r>
      <w:r w:rsidR="00E02A14" w:rsidRPr="00461AA1">
        <w:rPr>
          <w:rFonts w:ascii="Times New Roman" w:hAnsi="Times New Roman"/>
          <w:b/>
          <w:bCs/>
          <w:sz w:val="28"/>
          <w:szCs w:val="28"/>
          <w:u w:val="single"/>
        </w:rPr>
        <w:t>S</w:t>
      </w:r>
      <w:r w:rsidR="005B07C9">
        <w:rPr>
          <w:rFonts w:ascii="Times New Roman" w:hAnsi="Times New Roman"/>
          <w:b/>
          <w:bCs/>
          <w:sz w:val="28"/>
          <w:szCs w:val="28"/>
          <w:u w:val="single"/>
        </w:rPr>
        <w:t>kills</w:t>
      </w:r>
    </w:p>
    <w:p w14:paraId="3B4BBCBE" w14:textId="69936089" w:rsidR="00C73814" w:rsidRPr="00CC622B" w:rsidRDefault="00C73814" w:rsidP="00C7381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278C91" w14:textId="55D27A89" w:rsidR="006C3B17" w:rsidRPr="00CC622B" w:rsidRDefault="006C3B17" w:rsidP="0056481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Microsoft Word</w:t>
      </w:r>
    </w:p>
    <w:p w14:paraId="365D4096" w14:textId="41186FBF" w:rsidR="006C3B17" w:rsidRPr="00CC622B" w:rsidRDefault="006C3B17" w:rsidP="0056481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Microsoft Excel</w:t>
      </w:r>
    </w:p>
    <w:p w14:paraId="154AA0C2" w14:textId="03A585C1" w:rsidR="006C3B17" w:rsidRPr="00CC622B" w:rsidRDefault="006C3B17" w:rsidP="0056481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Microsoft PowerPoint</w:t>
      </w:r>
    </w:p>
    <w:p w14:paraId="7497C4C8" w14:textId="6537869D" w:rsidR="006C3B17" w:rsidRPr="00CC622B" w:rsidRDefault="006C3B17" w:rsidP="0056481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Software &amp; Hardware Installation</w:t>
      </w:r>
    </w:p>
    <w:p w14:paraId="79CA0475" w14:textId="368F8070" w:rsidR="00C73814" w:rsidRPr="00CC622B" w:rsidRDefault="006C3B17" w:rsidP="0056481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C622B">
        <w:rPr>
          <w:rFonts w:ascii="Times New Roman" w:hAnsi="Times New Roman"/>
          <w:sz w:val="24"/>
          <w:szCs w:val="24"/>
        </w:rPr>
        <w:t>Capable of working with Internet &amp; Email</w:t>
      </w:r>
    </w:p>
    <w:p w14:paraId="73E5EDA5" w14:textId="77777777" w:rsidR="00461AA1" w:rsidRDefault="00461AA1" w:rsidP="00461AA1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5DC8445" w14:textId="4807F244" w:rsidR="00CC622B" w:rsidRPr="00461AA1" w:rsidRDefault="00CC622B" w:rsidP="00CC622B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>PERSONAL ATTIRBUTES</w:t>
      </w:r>
    </w:p>
    <w:p w14:paraId="38524C0A" w14:textId="076FD7D1" w:rsidR="00CC622B" w:rsidRPr="00CC622B" w:rsidRDefault="00CC622B" w:rsidP="0056481B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C622B">
        <w:rPr>
          <w:rFonts w:ascii="Times New Roman" w:hAnsi="Times New Roman"/>
          <w:color w:val="000000" w:themeColor="text1"/>
          <w:sz w:val="24"/>
          <w:szCs w:val="24"/>
        </w:rPr>
        <w:t>Excellent communication and interpersonal skills.</w:t>
      </w:r>
    </w:p>
    <w:p w14:paraId="3C04A345" w14:textId="4AFFFEFC" w:rsidR="00CC622B" w:rsidRPr="00CC622B" w:rsidRDefault="00CC622B" w:rsidP="0056481B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C622B">
        <w:rPr>
          <w:rFonts w:ascii="Times New Roman" w:hAnsi="Times New Roman"/>
          <w:color w:val="000000" w:themeColor="text1"/>
          <w:sz w:val="24"/>
          <w:szCs w:val="24"/>
        </w:rPr>
        <w:t>Able to motivate and generate enthusiasm in others – good team player.</w:t>
      </w:r>
    </w:p>
    <w:p w14:paraId="0B89CDAF" w14:textId="734385A6" w:rsidR="00CC622B" w:rsidRPr="00CC622B" w:rsidRDefault="00CC622B" w:rsidP="0056481B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C622B">
        <w:rPr>
          <w:rFonts w:ascii="Times New Roman" w:hAnsi="Times New Roman"/>
          <w:color w:val="000000" w:themeColor="text1"/>
          <w:sz w:val="24"/>
          <w:szCs w:val="24"/>
        </w:rPr>
        <w:t>Positive, friendly and self-starter.</w:t>
      </w:r>
    </w:p>
    <w:p w14:paraId="2A0A96AF" w14:textId="7BBC2DE7" w:rsidR="00CC622B" w:rsidRPr="00CC622B" w:rsidRDefault="00CC622B" w:rsidP="0056481B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C622B">
        <w:rPr>
          <w:rFonts w:ascii="Times New Roman" w:hAnsi="Times New Roman"/>
          <w:color w:val="000000" w:themeColor="text1"/>
          <w:sz w:val="24"/>
          <w:szCs w:val="24"/>
        </w:rPr>
        <w:t>Proven ability to stay organized while working on multiple projects simultaneously.</w:t>
      </w:r>
    </w:p>
    <w:p w14:paraId="48F7DAA0" w14:textId="7D9A59BC" w:rsidR="00CC622B" w:rsidRPr="0056481B" w:rsidRDefault="00CC622B" w:rsidP="0056481B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C622B">
        <w:rPr>
          <w:rFonts w:ascii="Times New Roman" w:hAnsi="Times New Roman"/>
          <w:color w:val="000000" w:themeColor="text1"/>
          <w:sz w:val="24"/>
          <w:szCs w:val="24"/>
        </w:rPr>
        <w:t>Experience of working in multi-cultural environment.</w:t>
      </w:r>
    </w:p>
    <w:p w14:paraId="5DF1A990" w14:textId="654AE5A6" w:rsidR="00CC622B" w:rsidRDefault="00CC622B" w:rsidP="00CC622B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>Professional Experience</w:t>
      </w:r>
    </w:p>
    <w:p w14:paraId="7131A989" w14:textId="77777777" w:rsidR="006D40B3" w:rsidRDefault="00F80718" w:rsidP="006D40B3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>As a HSE Officer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1D165A2" w14:textId="77777777" w:rsidR="006D40B3" w:rsidRPr="006D40B3" w:rsidRDefault="006D40B3" w:rsidP="0056481B">
      <w:pPr>
        <w:pStyle w:val="ListParagraph"/>
        <w:numPr>
          <w:ilvl w:val="0"/>
          <w:numId w:val="44"/>
        </w:numPr>
        <w:spacing w:before="120" w:after="120"/>
        <w:rPr>
          <w:rFonts w:ascii="Times New Roman" w:hAnsi="Times New Roman"/>
          <w:sz w:val="24"/>
          <w:szCs w:val="24"/>
        </w:rPr>
      </w:pPr>
      <w:r w:rsidRPr="006D40B3">
        <w:rPr>
          <w:rFonts w:ascii="Times New Roman" w:hAnsi="Times New Roman"/>
          <w:sz w:val="24"/>
          <w:szCs w:val="24"/>
        </w:rPr>
        <w:t>Company: Faisalabad Industrial Estate Development &amp; Management Company FIEDMC</w:t>
      </w:r>
    </w:p>
    <w:p w14:paraId="6934CD91" w14:textId="77777777" w:rsidR="006D40B3" w:rsidRPr="006D40B3" w:rsidRDefault="006D40B3" w:rsidP="0056481B">
      <w:pPr>
        <w:pStyle w:val="ListParagraph"/>
        <w:spacing w:before="120" w:after="120"/>
        <w:ind w:left="2160"/>
        <w:rPr>
          <w:rFonts w:ascii="Times New Roman" w:hAnsi="Times New Roman"/>
          <w:sz w:val="24"/>
          <w:szCs w:val="24"/>
        </w:rPr>
      </w:pPr>
      <w:r w:rsidRPr="006D40B3">
        <w:rPr>
          <w:rFonts w:ascii="Times New Roman" w:hAnsi="Times New Roman"/>
          <w:sz w:val="24"/>
          <w:szCs w:val="24"/>
        </w:rPr>
        <w:t xml:space="preserve">Project: M3 Industrial City </w:t>
      </w:r>
      <w:proofErr w:type="spellStart"/>
      <w:r w:rsidRPr="006D40B3">
        <w:rPr>
          <w:rFonts w:ascii="Times New Roman" w:hAnsi="Times New Roman"/>
          <w:sz w:val="24"/>
          <w:szCs w:val="24"/>
        </w:rPr>
        <w:t>Shianwala</w:t>
      </w:r>
      <w:proofErr w:type="spellEnd"/>
      <w:r w:rsidRPr="006D40B3">
        <w:rPr>
          <w:rFonts w:ascii="Times New Roman" w:hAnsi="Times New Roman"/>
          <w:sz w:val="24"/>
          <w:szCs w:val="24"/>
        </w:rPr>
        <w:t xml:space="preserve"> </w:t>
      </w:r>
    </w:p>
    <w:p w14:paraId="29BF2C16" w14:textId="77777777" w:rsidR="006D40B3" w:rsidRPr="006D40B3" w:rsidRDefault="006D40B3" w:rsidP="0056481B">
      <w:pPr>
        <w:pStyle w:val="ListParagraph"/>
        <w:spacing w:before="120" w:after="120"/>
        <w:ind w:left="2160"/>
        <w:rPr>
          <w:rFonts w:ascii="Times New Roman" w:hAnsi="Times New Roman"/>
          <w:sz w:val="24"/>
          <w:szCs w:val="24"/>
        </w:rPr>
      </w:pPr>
      <w:r w:rsidRPr="006D40B3">
        <w:rPr>
          <w:rFonts w:ascii="Times New Roman" w:hAnsi="Times New Roman"/>
          <w:sz w:val="24"/>
          <w:szCs w:val="24"/>
        </w:rPr>
        <w:t>Client: China-Pak Economic Project (CPEC)</w:t>
      </w:r>
    </w:p>
    <w:p w14:paraId="260B1DDD" w14:textId="77777777" w:rsidR="006D40B3" w:rsidRPr="006D40B3" w:rsidRDefault="006D40B3" w:rsidP="0056481B">
      <w:pPr>
        <w:pStyle w:val="ListParagraph"/>
        <w:spacing w:before="120" w:after="120"/>
        <w:ind w:left="2160"/>
        <w:rPr>
          <w:rFonts w:ascii="Times New Roman" w:hAnsi="Times New Roman"/>
          <w:sz w:val="24"/>
          <w:szCs w:val="24"/>
        </w:rPr>
      </w:pPr>
      <w:r w:rsidRPr="006D40B3">
        <w:rPr>
          <w:rFonts w:ascii="Times New Roman" w:hAnsi="Times New Roman"/>
          <w:sz w:val="24"/>
          <w:szCs w:val="24"/>
        </w:rPr>
        <w:t>Location: Faisalabad</w:t>
      </w:r>
    </w:p>
    <w:p w14:paraId="7695B203" w14:textId="77777777" w:rsidR="006D40B3" w:rsidRDefault="006D40B3" w:rsidP="0056481B">
      <w:pPr>
        <w:pStyle w:val="ListParagraph"/>
        <w:spacing w:before="120" w:after="120"/>
        <w:ind w:left="2160"/>
        <w:rPr>
          <w:rFonts w:ascii="Times New Roman" w:hAnsi="Times New Roman"/>
          <w:sz w:val="24"/>
          <w:szCs w:val="24"/>
        </w:rPr>
      </w:pPr>
      <w:r w:rsidRPr="006D40B3">
        <w:rPr>
          <w:rFonts w:ascii="Times New Roman" w:hAnsi="Times New Roman"/>
          <w:sz w:val="24"/>
          <w:szCs w:val="24"/>
        </w:rPr>
        <w:t>August2023-Feb2024</w:t>
      </w:r>
    </w:p>
    <w:p w14:paraId="6F287522" w14:textId="7EE371E7" w:rsidR="00F80718" w:rsidRPr="00F80718" w:rsidRDefault="00F80718" w:rsidP="0056481B">
      <w:pPr>
        <w:pStyle w:val="ListParagraph"/>
        <w:numPr>
          <w:ilvl w:val="0"/>
          <w:numId w:val="44"/>
        </w:numPr>
        <w:spacing w:before="120" w:after="12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 xml:space="preserve">Company: Premier Developers &amp; Builders </w:t>
      </w:r>
    </w:p>
    <w:p w14:paraId="7E22901C" w14:textId="77777777" w:rsidR="00F80718" w:rsidRPr="00F80718" w:rsidRDefault="00F80718" w:rsidP="0056481B">
      <w:pPr>
        <w:pStyle w:val="ListParagraph"/>
        <w:spacing w:before="120" w:after="120"/>
        <w:ind w:left="288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>Client: Lyallpur Galleria Shopping Mall Phase II</w:t>
      </w:r>
    </w:p>
    <w:p w14:paraId="0EFF7EA2" w14:textId="77777777" w:rsidR="00F80718" w:rsidRPr="00F80718" w:rsidRDefault="00F80718" w:rsidP="0056481B">
      <w:pPr>
        <w:pStyle w:val="ListParagraph"/>
        <w:spacing w:before="120" w:after="120"/>
        <w:ind w:left="288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 xml:space="preserve">Location: Faisalabad </w:t>
      </w:r>
    </w:p>
    <w:p w14:paraId="6B2ABBEE" w14:textId="7AA9B516" w:rsidR="00F80718" w:rsidRDefault="00F80718" w:rsidP="0056481B">
      <w:pPr>
        <w:pStyle w:val="ListParagraph"/>
        <w:spacing w:before="120" w:after="120"/>
        <w:ind w:left="288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>March2024- December 2024.</w:t>
      </w:r>
    </w:p>
    <w:p w14:paraId="0F1FF3EC" w14:textId="77777777" w:rsidR="00F80718" w:rsidRPr="00F80718" w:rsidRDefault="00F80718" w:rsidP="0056481B">
      <w:pPr>
        <w:pStyle w:val="ListParagraph"/>
        <w:numPr>
          <w:ilvl w:val="0"/>
          <w:numId w:val="44"/>
        </w:numPr>
        <w:spacing w:before="120" w:after="12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 xml:space="preserve">Company: Habib Rafique Private Limited </w:t>
      </w:r>
    </w:p>
    <w:p w14:paraId="57DD6B64" w14:textId="77777777" w:rsidR="00F80718" w:rsidRPr="00F80718" w:rsidRDefault="00F80718" w:rsidP="0056481B">
      <w:pPr>
        <w:pStyle w:val="ListParagraph"/>
        <w:spacing w:before="120" w:after="120"/>
        <w:ind w:left="288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>Client: Capital Smart City Housing Scheme</w:t>
      </w:r>
    </w:p>
    <w:p w14:paraId="646DC02E" w14:textId="77777777" w:rsidR="00F80718" w:rsidRPr="00F80718" w:rsidRDefault="00F80718" w:rsidP="0056481B">
      <w:pPr>
        <w:pStyle w:val="ListParagraph"/>
        <w:spacing w:before="120" w:after="120"/>
        <w:ind w:left="288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>Location: Lahore</w:t>
      </w:r>
    </w:p>
    <w:p w14:paraId="5AF71A54" w14:textId="60A38A05" w:rsidR="00F80718" w:rsidRPr="006D40B3" w:rsidRDefault="00F80718" w:rsidP="0056481B">
      <w:pPr>
        <w:pStyle w:val="ListParagraph"/>
        <w:spacing w:before="120" w:after="120"/>
        <w:ind w:left="2880"/>
        <w:rPr>
          <w:rFonts w:ascii="Times New Roman" w:hAnsi="Times New Roman"/>
          <w:sz w:val="24"/>
          <w:szCs w:val="24"/>
        </w:rPr>
      </w:pPr>
      <w:r w:rsidRPr="00F80718">
        <w:rPr>
          <w:rFonts w:ascii="Times New Roman" w:hAnsi="Times New Roman"/>
          <w:sz w:val="24"/>
          <w:szCs w:val="24"/>
        </w:rPr>
        <w:t>Duration</w:t>
      </w:r>
      <w:r>
        <w:rPr>
          <w:rFonts w:ascii="Times New Roman" w:hAnsi="Times New Roman"/>
          <w:sz w:val="24"/>
          <w:szCs w:val="24"/>
        </w:rPr>
        <w:t>:</w:t>
      </w:r>
      <w:r w:rsidRPr="00F80718">
        <w:rPr>
          <w:rFonts w:ascii="Times New Roman" w:hAnsi="Times New Roman"/>
          <w:sz w:val="24"/>
          <w:szCs w:val="24"/>
        </w:rPr>
        <w:t xml:space="preserve"> - Feb2025- August2025</w:t>
      </w:r>
    </w:p>
    <w:p w14:paraId="09073BD9" w14:textId="1DB24468" w:rsidR="003277E2" w:rsidRPr="00461AA1" w:rsidRDefault="003277E2" w:rsidP="003277E2">
      <w:pPr>
        <w:spacing w:after="0" w:line="312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461AA1">
        <w:rPr>
          <w:rFonts w:ascii="Times New Roman" w:hAnsi="Times New Roman"/>
          <w:b/>
          <w:bCs/>
          <w:sz w:val="28"/>
          <w:szCs w:val="28"/>
          <w:u w:val="single"/>
        </w:rPr>
        <w:t>Duties &amp; Responsibilities</w:t>
      </w:r>
    </w:p>
    <w:p w14:paraId="6C7D4A22" w14:textId="14B3650A" w:rsidR="003277E2" w:rsidRPr="003277E2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Overall implementation of company safety policy, safety procedures and rules &amp; regulations</w:t>
      </w:r>
      <w:r w:rsidR="00665B8C">
        <w:rPr>
          <w:rFonts w:ascii="Times New Roman" w:hAnsi="Times New Roman"/>
          <w:sz w:val="24"/>
          <w:szCs w:val="24"/>
        </w:rPr>
        <w:t>.</w:t>
      </w:r>
    </w:p>
    <w:p w14:paraId="5F11E79A" w14:textId="0AEBA57E" w:rsidR="003277E2" w:rsidRPr="003277E2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Establish and communicate safety rules and standards to all employees and contractors</w:t>
      </w:r>
    </w:p>
    <w:p w14:paraId="4FADB274" w14:textId="13A74FF7" w:rsidR="003277E2" w:rsidRPr="003277E2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Conduct document safety meetings</w:t>
      </w:r>
      <w:r w:rsidR="00665B8C">
        <w:rPr>
          <w:rFonts w:ascii="Times New Roman" w:hAnsi="Times New Roman"/>
          <w:sz w:val="24"/>
          <w:szCs w:val="24"/>
        </w:rPr>
        <w:t>.</w:t>
      </w:r>
    </w:p>
    <w:p w14:paraId="3A4DC7FD" w14:textId="20987403" w:rsidR="003277E2" w:rsidRPr="003277E2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Correct unsafe acts and conditions promptly</w:t>
      </w:r>
      <w:r w:rsidR="00665B8C">
        <w:rPr>
          <w:rFonts w:ascii="Times New Roman" w:hAnsi="Times New Roman"/>
          <w:sz w:val="24"/>
          <w:szCs w:val="24"/>
        </w:rPr>
        <w:t>.</w:t>
      </w:r>
    </w:p>
    <w:p w14:paraId="58ABFD50" w14:textId="6E158F8F" w:rsidR="003277E2" w:rsidRPr="003277E2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Conduct routine safety and environmental inspections and tours.</w:t>
      </w:r>
    </w:p>
    <w:p w14:paraId="1DD918E0" w14:textId="7CFA122E" w:rsidR="003277E2" w:rsidRPr="003277E2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Maintain facility emergency plans and conduct regular emergency drills</w:t>
      </w:r>
      <w:r w:rsidR="00665B8C">
        <w:rPr>
          <w:rFonts w:ascii="Times New Roman" w:hAnsi="Times New Roman"/>
          <w:sz w:val="24"/>
          <w:szCs w:val="24"/>
        </w:rPr>
        <w:t>.</w:t>
      </w:r>
    </w:p>
    <w:p w14:paraId="6DECA70C" w14:textId="5F027973" w:rsidR="003277E2" w:rsidRPr="00665B8C" w:rsidRDefault="003277E2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Investigate </w:t>
      </w:r>
      <w:r w:rsidR="00665B8C">
        <w:rPr>
          <w:rFonts w:ascii="Times New Roman" w:hAnsi="Times New Roman"/>
          <w:sz w:val="24"/>
          <w:szCs w:val="24"/>
        </w:rPr>
        <w:t>injuries, spills and other incidents and promptly provide corrective actions.</w:t>
      </w:r>
    </w:p>
    <w:p w14:paraId="048B39E2" w14:textId="495F1055" w:rsidR="00665B8C" w:rsidRPr="00665B8C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Educating people about safety rules and regulations.</w:t>
      </w:r>
    </w:p>
    <w:p w14:paraId="797BC503" w14:textId="04E62329" w:rsidR="00665B8C" w:rsidRPr="00665B8C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Developing safe work environment in workplace.</w:t>
      </w:r>
    </w:p>
    <w:p w14:paraId="17C32142" w14:textId="5C47CBB7" w:rsidR="00665B8C" w:rsidRPr="00665B8C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>Establishing the good behavior between employees.</w:t>
      </w:r>
    </w:p>
    <w:p w14:paraId="11F058BE" w14:textId="3008CA5B" w:rsidR="00665B8C" w:rsidRPr="00665B8C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Check the all equipment and vehicles according to safety standards.</w:t>
      </w:r>
    </w:p>
    <w:p w14:paraId="5BDAAB87" w14:textId="12ADC91B" w:rsidR="00665B8C" w:rsidRPr="00665B8C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Taking the disciplinary action against employees for careless and unsafe practice.</w:t>
      </w:r>
    </w:p>
    <w:p w14:paraId="0BA59F23" w14:textId="762F75A4" w:rsidR="00665B8C" w:rsidRPr="00665B8C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Prepare daily report, weekly report and monthly reports.</w:t>
      </w:r>
    </w:p>
    <w:p w14:paraId="2A38DA90" w14:textId="0795A37E" w:rsidR="00665B8C" w:rsidRPr="003277E2" w:rsidRDefault="00665B8C" w:rsidP="0056481B">
      <w:pPr>
        <w:pStyle w:val="ListParagraph"/>
        <w:numPr>
          <w:ilvl w:val="0"/>
          <w:numId w:val="45"/>
        </w:numPr>
        <w:spacing w:after="0" w:line="312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Support other departments on their safety goals and expectations.</w:t>
      </w:r>
    </w:p>
    <w:p w14:paraId="1069D8D5" w14:textId="77777777" w:rsidR="00CC622B" w:rsidRPr="00CC622B" w:rsidRDefault="00CC622B" w:rsidP="00CC622B">
      <w:pPr>
        <w:spacing w:line="240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2C03DFDA" w14:textId="2A45FDC0" w:rsidR="001E7337" w:rsidRDefault="0067053F" w:rsidP="0067053F">
      <w:pPr>
        <w:spacing w:after="0" w:line="312" w:lineRule="auto"/>
        <w:jc w:val="right"/>
        <w:rPr>
          <w:rFonts w:ascii="Times New Roman" w:hAnsi="Times New Roman"/>
          <w:b/>
          <w:iCs/>
          <w:sz w:val="24"/>
          <w:szCs w:val="24"/>
        </w:rPr>
      </w:pPr>
      <w:r w:rsidRPr="0067053F">
        <w:rPr>
          <w:rFonts w:ascii="Times New Roman" w:hAnsi="Times New Roman"/>
          <w:b/>
          <w:iCs/>
          <w:sz w:val="24"/>
          <w:szCs w:val="24"/>
        </w:rPr>
        <w:t>Regards: Hamza Waleed</w:t>
      </w:r>
    </w:p>
    <w:p w14:paraId="68A89F5C" w14:textId="77777777" w:rsidR="007B3E42" w:rsidRDefault="001E7337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52F5ADEC" wp14:editId="754CCE36">
            <wp:extent cx="5503545" cy="8255635"/>
            <wp:effectExtent l="0" t="0" r="1905" b="0"/>
            <wp:docPr id="2395897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89791" name="Picture 2395897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C6D6" w14:textId="77777777" w:rsidR="007B3E42" w:rsidRDefault="007B3E42">
      <w:pPr>
        <w:rPr>
          <w:rFonts w:ascii="Times New Roman" w:hAnsi="Times New Roman"/>
          <w:b/>
          <w:iCs/>
          <w:sz w:val="24"/>
          <w:szCs w:val="24"/>
        </w:rPr>
      </w:pPr>
    </w:p>
    <w:p w14:paraId="0C2FCA11" w14:textId="77777777" w:rsidR="007B3E42" w:rsidRDefault="007B3E42">
      <w:pPr>
        <w:rPr>
          <w:rFonts w:ascii="Times New Roman" w:hAnsi="Times New Roman"/>
          <w:b/>
          <w:iCs/>
          <w:sz w:val="24"/>
          <w:szCs w:val="24"/>
        </w:rPr>
      </w:pPr>
    </w:p>
    <w:p w14:paraId="5A247C00" w14:textId="40C2EB96" w:rsidR="001E7337" w:rsidRDefault="007B3E42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10D49ECE" wp14:editId="3E76FC1A">
            <wp:extent cx="5503545" cy="9163050"/>
            <wp:effectExtent l="0" t="0" r="1905" b="0"/>
            <wp:docPr id="177559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9426" name="Picture 1775594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337">
        <w:rPr>
          <w:rFonts w:ascii="Times New Roman" w:hAnsi="Times New Roman"/>
          <w:b/>
          <w:iCs/>
          <w:sz w:val="24"/>
          <w:szCs w:val="24"/>
        </w:rPr>
        <w:br w:type="page"/>
      </w:r>
    </w:p>
    <w:p w14:paraId="30A08C29" w14:textId="144169DA" w:rsidR="001E7337" w:rsidRDefault="001E7337" w:rsidP="001E7337">
      <w:pPr>
        <w:spacing w:after="0" w:line="312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5E7F14BE" wp14:editId="1139F933">
            <wp:extent cx="5503545" cy="9134475"/>
            <wp:effectExtent l="0" t="0" r="1905" b="9525"/>
            <wp:docPr id="371216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6293" name="Picture 3712162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A129" w14:textId="7C5681C8" w:rsidR="001E7337" w:rsidRDefault="001E7337" w:rsidP="001E7337">
      <w:pPr>
        <w:spacing w:after="0" w:line="312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303690A8" wp14:editId="4782B495">
            <wp:extent cx="5503545" cy="9124950"/>
            <wp:effectExtent l="0" t="0" r="1905" b="0"/>
            <wp:docPr id="273301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01479" name="Picture 2733014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Cs/>
          <w:sz w:val="24"/>
          <w:szCs w:val="24"/>
        </w:rPr>
        <w:br w:type="page"/>
      </w:r>
    </w:p>
    <w:p w14:paraId="397F5F95" w14:textId="7BD62111" w:rsidR="001E7337" w:rsidRPr="0067053F" w:rsidRDefault="001E7337" w:rsidP="001E7337">
      <w:pPr>
        <w:spacing w:after="0" w:line="312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 wp14:anchorId="60BF8D6D" wp14:editId="1DFFC599">
            <wp:extent cx="5124450" cy="9124950"/>
            <wp:effectExtent l="0" t="0" r="0" b="0"/>
            <wp:docPr id="314444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4474" name="Picture 314444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18" cy="9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337" w:rsidRPr="0067053F" w:rsidSect="00075644">
      <w:footerReference w:type="default" r:id="rId14"/>
      <w:pgSz w:w="11907" w:h="16839" w:code="9"/>
      <w:pgMar w:top="1080" w:right="1440" w:bottom="1080" w:left="1440" w:header="1008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ED475" w14:textId="77777777" w:rsidR="00257F1F" w:rsidRDefault="00257F1F">
      <w:pPr>
        <w:spacing w:after="0" w:line="240" w:lineRule="auto"/>
      </w:pPr>
      <w:r>
        <w:separator/>
      </w:r>
    </w:p>
  </w:endnote>
  <w:endnote w:type="continuationSeparator" w:id="0">
    <w:p w14:paraId="5C9D88EA" w14:textId="77777777" w:rsidR="00257F1F" w:rsidRDefault="0025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7519"/>
      <w:docPartObj>
        <w:docPartGallery w:val="Page Numbers (Bottom of Page)"/>
        <w:docPartUnique/>
      </w:docPartObj>
    </w:sdtPr>
    <w:sdtContent>
      <w:p w14:paraId="536C27A9" w14:textId="77777777" w:rsidR="001851A9" w:rsidRDefault="00765983" w:rsidP="00AA1866">
        <w:pPr>
          <w:pStyle w:val="Footer"/>
          <w:jc w:val="right"/>
        </w:pPr>
        <w:r>
          <w:fldChar w:fldCharType="begin"/>
        </w:r>
        <w:r w:rsidR="00D33BC0">
          <w:instrText xml:space="preserve"> PAGE   \* MERGEFORMAT </w:instrText>
        </w:r>
        <w:r>
          <w:fldChar w:fldCharType="separate"/>
        </w:r>
        <w:r w:rsidR="008B46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40537" w14:textId="77777777" w:rsidR="00257F1F" w:rsidRDefault="00257F1F">
      <w:pPr>
        <w:spacing w:after="0" w:line="240" w:lineRule="auto"/>
      </w:pPr>
      <w:r>
        <w:separator/>
      </w:r>
    </w:p>
  </w:footnote>
  <w:footnote w:type="continuationSeparator" w:id="0">
    <w:p w14:paraId="535A9407" w14:textId="77777777" w:rsidR="00257F1F" w:rsidRDefault="00257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D1C"/>
    <w:multiLevelType w:val="hybridMultilevel"/>
    <w:tmpl w:val="9E7A5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19D"/>
    <w:multiLevelType w:val="hybridMultilevel"/>
    <w:tmpl w:val="7DDE1B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174D5"/>
    <w:multiLevelType w:val="hybridMultilevel"/>
    <w:tmpl w:val="AA728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B7444"/>
    <w:multiLevelType w:val="hybridMultilevel"/>
    <w:tmpl w:val="50FC3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D228E"/>
    <w:multiLevelType w:val="hybridMultilevel"/>
    <w:tmpl w:val="CABC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B6222"/>
    <w:multiLevelType w:val="multilevel"/>
    <w:tmpl w:val="FFBC70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8310D8"/>
    <w:multiLevelType w:val="hybridMultilevel"/>
    <w:tmpl w:val="C9764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E5CE3"/>
    <w:multiLevelType w:val="hybridMultilevel"/>
    <w:tmpl w:val="97F8A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A59C3"/>
    <w:multiLevelType w:val="hybridMultilevel"/>
    <w:tmpl w:val="9B70A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0B4B"/>
    <w:multiLevelType w:val="hybridMultilevel"/>
    <w:tmpl w:val="E4D67044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41EB7"/>
    <w:multiLevelType w:val="hybridMultilevel"/>
    <w:tmpl w:val="1B7A7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D5BCC"/>
    <w:multiLevelType w:val="hybridMultilevel"/>
    <w:tmpl w:val="4BB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017B4"/>
    <w:multiLevelType w:val="hybridMultilevel"/>
    <w:tmpl w:val="A7E200B8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A13D9"/>
    <w:multiLevelType w:val="hybridMultilevel"/>
    <w:tmpl w:val="5246D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F2EC4"/>
    <w:multiLevelType w:val="hybridMultilevel"/>
    <w:tmpl w:val="96CA2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A67DF"/>
    <w:multiLevelType w:val="hybridMultilevel"/>
    <w:tmpl w:val="6C323F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356E7"/>
    <w:multiLevelType w:val="hybridMultilevel"/>
    <w:tmpl w:val="CC8A8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E6FD8"/>
    <w:multiLevelType w:val="hybridMultilevel"/>
    <w:tmpl w:val="25849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C059B"/>
    <w:multiLevelType w:val="hybridMultilevel"/>
    <w:tmpl w:val="EC38B76C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B50AB"/>
    <w:multiLevelType w:val="multilevel"/>
    <w:tmpl w:val="7AE04216"/>
    <w:lvl w:ilvl="0">
      <w:start w:val="1"/>
      <w:numFmt w:val="bullet"/>
      <w:lvlText w:val=""/>
      <w:lvlJc w:val="left"/>
      <w:pPr>
        <w:ind w:left="432" w:hanging="43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24516"/>
    <w:multiLevelType w:val="hybridMultilevel"/>
    <w:tmpl w:val="5C604136"/>
    <w:lvl w:ilvl="0" w:tplc="3BB84A7E">
      <w:start w:val="1"/>
      <w:numFmt w:val="bullet"/>
      <w:lvlText w:val=""/>
      <w:lvlJc w:val="left"/>
      <w:pPr>
        <w:ind w:left="720" w:hanging="360"/>
      </w:pPr>
      <w:rPr>
        <w:rFonts w:ascii="Trebuchet MS" w:hAnsi="Trebuchet MS" w:hint="default"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575D6"/>
    <w:multiLevelType w:val="hybridMultilevel"/>
    <w:tmpl w:val="B8FAC31E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6B28D3"/>
    <w:multiLevelType w:val="hybridMultilevel"/>
    <w:tmpl w:val="A08CA0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15397"/>
    <w:multiLevelType w:val="hybridMultilevel"/>
    <w:tmpl w:val="11EAB74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53400823"/>
    <w:multiLevelType w:val="hybridMultilevel"/>
    <w:tmpl w:val="D00CD93C"/>
    <w:lvl w:ilvl="0" w:tplc="F146D1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3021A"/>
    <w:multiLevelType w:val="hybridMultilevel"/>
    <w:tmpl w:val="BC4C1F3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543A7636"/>
    <w:multiLevelType w:val="multilevel"/>
    <w:tmpl w:val="854677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0C1C00"/>
    <w:multiLevelType w:val="hybridMultilevel"/>
    <w:tmpl w:val="C9D8EE60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51AA1"/>
    <w:multiLevelType w:val="hybridMultilevel"/>
    <w:tmpl w:val="ADCAA622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A6924"/>
    <w:multiLevelType w:val="hybridMultilevel"/>
    <w:tmpl w:val="9682A162"/>
    <w:lvl w:ilvl="0" w:tplc="5D3C38D4">
      <w:start w:val="1"/>
      <w:numFmt w:val="bullet"/>
      <w:lvlText w:val="—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91AB7"/>
    <w:multiLevelType w:val="hybridMultilevel"/>
    <w:tmpl w:val="A8681246"/>
    <w:lvl w:ilvl="0" w:tplc="7A12AA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3"/>
        <w:szCs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47647E"/>
    <w:multiLevelType w:val="hybridMultilevel"/>
    <w:tmpl w:val="5EC4057E"/>
    <w:lvl w:ilvl="0" w:tplc="FF563D4C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612B73BF"/>
    <w:multiLevelType w:val="hybridMultilevel"/>
    <w:tmpl w:val="847AA2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567FF"/>
    <w:multiLevelType w:val="multilevel"/>
    <w:tmpl w:val="2D0A63E0"/>
    <w:lvl w:ilvl="0">
      <w:start w:val="1"/>
      <w:numFmt w:val="bullet"/>
      <w:lvlText w:val=""/>
      <w:lvlJc w:val="left"/>
      <w:pPr>
        <w:ind w:left="432" w:hanging="432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87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2" w:hanging="180"/>
      </w:pPr>
      <w:rPr>
        <w:rFonts w:hint="default"/>
      </w:rPr>
    </w:lvl>
  </w:abstractNum>
  <w:abstractNum w:abstractNumId="34" w15:restartNumberingAfterBreak="0">
    <w:nsid w:val="67E75179"/>
    <w:multiLevelType w:val="hybridMultilevel"/>
    <w:tmpl w:val="BA028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42D14"/>
    <w:multiLevelType w:val="hybridMultilevel"/>
    <w:tmpl w:val="215290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35442"/>
    <w:multiLevelType w:val="hybridMultilevel"/>
    <w:tmpl w:val="56428CE0"/>
    <w:lvl w:ilvl="0" w:tplc="C7523B42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061EB"/>
    <w:multiLevelType w:val="hybridMultilevel"/>
    <w:tmpl w:val="60808158"/>
    <w:lvl w:ilvl="0" w:tplc="EAC66A0E">
      <w:start w:val="1"/>
      <w:numFmt w:val="bullet"/>
      <w:lvlText w:val="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D0D0D"/>
    <w:multiLevelType w:val="multilevel"/>
    <w:tmpl w:val="FCEA3F8A"/>
    <w:lvl w:ilvl="0">
      <w:start w:val="7"/>
      <w:numFmt w:val="bullet"/>
      <w:lvlText w:val="—"/>
      <w:lvlJc w:val="left"/>
      <w:pPr>
        <w:ind w:left="432" w:hanging="432"/>
      </w:pPr>
      <w:rPr>
        <w:rFonts w:ascii="Calibri" w:hAnsi="Calibr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E6D0D"/>
    <w:multiLevelType w:val="hybridMultilevel"/>
    <w:tmpl w:val="2CB69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2C4B15"/>
    <w:multiLevelType w:val="multilevel"/>
    <w:tmpl w:val="F4143CCC"/>
    <w:lvl w:ilvl="0">
      <w:start w:val="1"/>
      <w:numFmt w:val="bullet"/>
      <w:lvlText w:val="—"/>
      <w:lvlJc w:val="left"/>
      <w:pPr>
        <w:ind w:left="432" w:hanging="432"/>
      </w:pPr>
      <w:rPr>
        <w:rFonts w:ascii="Trebuchet MS" w:hAnsi="Trebuchet MS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02815"/>
    <w:multiLevelType w:val="hybridMultilevel"/>
    <w:tmpl w:val="F5821EB8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530C8"/>
    <w:multiLevelType w:val="hybridMultilevel"/>
    <w:tmpl w:val="29AABCFA"/>
    <w:lvl w:ilvl="0" w:tplc="EAC66A0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5D2EBB"/>
    <w:multiLevelType w:val="hybridMultilevel"/>
    <w:tmpl w:val="CF9AF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546A2"/>
    <w:multiLevelType w:val="hybridMultilevel"/>
    <w:tmpl w:val="1494CC6E"/>
    <w:lvl w:ilvl="0" w:tplc="F30EEDEC">
      <w:start w:val="7"/>
      <w:numFmt w:val="bullet"/>
      <w:lvlText w:val="—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348018">
    <w:abstractNumId w:val="15"/>
  </w:num>
  <w:num w:numId="2" w16cid:durableId="956177162">
    <w:abstractNumId w:val="1"/>
  </w:num>
  <w:num w:numId="3" w16cid:durableId="131095007">
    <w:abstractNumId w:val="22"/>
  </w:num>
  <w:num w:numId="4" w16cid:durableId="7024725">
    <w:abstractNumId w:val="43"/>
  </w:num>
  <w:num w:numId="5" w16cid:durableId="84232684">
    <w:abstractNumId w:val="36"/>
  </w:num>
  <w:num w:numId="6" w16cid:durableId="1785688389">
    <w:abstractNumId w:val="32"/>
  </w:num>
  <w:num w:numId="7" w16cid:durableId="8266449">
    <w:abstractNumId w:val="19"/>
  </w:num>
  <w:num w:numId="8" w16cid:durableId="864170775">
    <w:abstractNumId w:val="44"/>
  </w:num>
  <w:num w:numId="9" w16cid:durableId="1947500120">
    <w:abstractNumId w:val="38"/>
  </w:num>
  <w:num w:numId="10" w16cid:durableId="2022123813">
    <w:abstractNumId w:val="33"/>
  </w:num>
  <w:num w:numId="11" w16cid:durableId="1916086885">
    <w:abstractNumId w:val="29"/>
  </w:num>
  <w:num w:numId="12" w16cid:durableId="70587524">
    <w:abstractNumId w:val="40"/>
  </w:num>
  <w:num w:numId="13" w16cid:durableId="1278876777">
    <w:abstractNumId w:val="17"/>
  </w:num>
  <w:num w:numId="14" w16cid:durableId="1402481269">
    <w:abstractNumId w:val="4"/>
  </w:num>
  <w:num w:numId="15" w16cid:durableId="976570646">
    <w:abstractNumId w:val="20"/>
  </w:num>
  <w:num w:numId="16" w16cid:durableId="2033921404">
    <w:abstractNumId w:val="30"/>
  </w:num>
  <w:num w:numId="17" w16cid:durableId="1976569495">
    <w:abstractNumId w:val="31"/>
  </w:num>
  <w:num w:numId="18" w16cid:durableId="1826511380">
    <w:abstractNumId w:val="7"/>
  </w:num>
  <w:num w:numId="19" w16cid:durableId="1682389794">
    <w:abstractNumId w:val="6"/>
  </w:num>
  <w:num w:numId="20" w16cid:durableId="115949221">
    <w:abstractNumId w:val="23"/>
  </w:num>
  <w:num w:numId="21" w16cid:durableId="1731267753">
    <w:abstractNumId w:val="34"/>
  </w:num>
  <w:num w:numId="22" w16cid:durableId="1147435914">
    <w:abstractNumId w:val="2"/>
  </w:num>
  <w:num w:numId="23" w16cid:durableId="664750581">
    <w:abstractNumId w:val="5"/>
  </w:num>
  <w:num w:numId="24" w16cid:durableId="934560578">
    <w:abstractNumId w:val="26"/>
  </w:num>
  <w:num w:numId="25" w16cid:durableId="932468707">
    <w:abstractNumId w:val="13"/>
  </w:num>
  <w:num w:numId="26" w16cid:durableId="198395134">
    <w:abstractNumId w:val="0"/>
  </w:num>
  <w:num w:numId="27" w16cid:durableId="1260407699">
    <w:abstractNumId w:val="10"/>
  </w:num>
  <w:num w:numId="28" w16cid:durableId="1208958379">
    <w:abstractNumId w:val="14"/>
  </w:num>
  <w:num w:numId="29" w16cid:durableId="112866413">
    <w:abstractNumId w:val="37"/>
  </w:num>
  <w:num w:numId="30" w16cid:durableId="1021012440">
    <w:abstractNumId w:val="27"/>
  </w:num>
  <w:num w:numId="31" w16cid:durableId="2094886975">
    <w:abstractNumId w:val="42"/>
  </w:num>
  <w:num w:numId="32" w16cid:durableId="1058285786">
    <w:abstractNumId w:val="41"/>
  </w:num>
  <w:num w:numId="33" w16cid:durableId="1824470414">
    <w:abstractNumId w:val="21"/>
  </w:num>
  <w:num w:numId="34" w16cid:durableId="729809498">
    <w:abstractNumId w:val="24"/>
  </w:num>
  <w:num w:numId="35" w16cid:durableId="1258054518">
    <w:abstractNumId w:val="35"/>
  </w:num>
  <w:num w:numId="36" w16cid:durableId="1046217469">
    <w:abstractNumId w:val="28"/>
  </w:num>
  <w:num w:numId="37" w16cid:durableId="193690889">
    <w:abstractNumId w:val="9"/>
  </w:num>
  <w:num w:numId="38" w16cid:durableId="424569387">
    <w:abstractNumId w:val="12"/>
  </w:num>
  <w:num w:numId="39" w16cid:durableId="1278490873">
    <w:abstractNumId w:val="18"/>
  </w:num>
  <w:num w:numId="40" w16cid:durableId="1607619608">
    <w:abstractNumId w:val="25"/>
  </w:num>
  <w:num w:numId="41" w16cid:durableId="527915029">
    <w:abstractNumId w:val="16"/>
  </w:num>
  <w:num w:numId="42" w16cid:durableId="1586114129">
    <w:abstractNumId w:val="11"/>
  </w:num>
  <w:num w:numId="43" w16cid:durableId="1729262326">
    <w:abstractNumId w:val="39"/>
  </w:num>
  <w:num w:numId="44" w16cid:durableId="175771088">
    <w:abstractNumId w:val="3"/>
  </w:num>
  <w:num w:numId="45" w16cid:durableId="12056812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88"/>
    <w:rsid w:val="00000DE2"/>
    <w:rsid w:val="00001C80"/>
    <w:rsid w:val="00002313"/>
    <w:rsid w:val="00002632"/>
    <w:rsid w:val="00002A70"/>
    <w:rsid w:val="000044F6"/>
    <w:rsid w:val="00004F5E"/>
    <w:rsid w:val="00007FAB"/>
    <w:rsid w:val="0001414A"/>
    <w:rsid w:val="00015224"/>
    <w:rsid w:val="00015301"/>
    <w:rsid w:val="00015388"/>
    <w:rsid w:val="0001579E"/>
    <w:rsid w:val="000170E8"/>
    <w:rsid w:val="00017289"/>
    <w:rsid w:val="00021FE6"/>
    <w:rsid w:val="00023224"/>
    <w:rsid w:val="00024E8C"/>
    <w:rsid w:val="0002706E"/>
    <w:rsid w:val="00027125"/>
    <w:rsid w:val="00030153"/>
    <w:rsid w:val="00032920"/>
    <w:rsid w:val="000400ED"/>
    <w:rsid w:val="00040266"/>
    <w:rsid w:val="00040CB2"/>
    <w:rsid w:val="00042736"/>
    <w:rsid w:val="00043D5C"/>
    <w:rsid w:val="00044F49"/>
    <w:rsid w:val="00045463"/>
    <w:rsid w:val="00046E85"/>
    <w:rsid w:val="0005014C"/>
    <w:rsid w:val="00050BDC"/>
    <w:rsid w:val="000520A6"/>
    <w:rsid w:val="000520B1"/>
    <w:rsid w:val="00052A35"/>
    <w:rsid w:val="00052D25"/>
    <w:rsid w:val="000533EF"/>
    <w:rsid w:val="0005765D"/>
    <w:rsid w:val="00057B17"/>
    <w:rsid w:val="00057D63"/>
    <w:rsid w:val="00065979"/>
    <w:rsid w:val="000717DF"/>
    <w:rsid w:val="00072660"/>
    <w:rsid w:val="00072A95"/>
    <w:rsid w:val="00072EEF"/>
    <w:rsid w:val="00073E89"/>
    <w:rsid w:val="00074783"/>
    <w:rsid w:val="00075386"/>
    <w:rsid w:val="00075644"/>
    <w:rsid w:val="00077C87"/>
    <w:rsid w:val="00077E1B"/>
    <w:rsid w:val="00077E4B"/>
    <w:rsid w:val="00080A76"/>
    <w:rsid w:val="00080FB4"/>
    <w:rsid w:val="00081053"/>
    <w:rsid w:val="000829AB"/>
    <w:rsid w:val="00083BCA"/>
    <w:rsid w:val="00083C74"/>
    <w:rsid w:val="00084917"/>
    <w:rsid w:val="000852FA"/>
    <w:rsid w:val="00087564"/>
    <w:rsid w:val="00090985"/>
    <w:rsid w:val="00094B2A"/>
    <w:rsid w:val="00094C71"/>
    <w:rsid w:val="000A2677"/>
    <w:rsid w:val="000A2681"/>
    <w:rsid w:val="000A2A6F"/>
    <w:rsid w:val="000A60FB"/>
    <w:rsid w:val="000A6C59"/>
    <w:rsid w:val="000B0376"/>
    <w:rsid w:val="000B1E7C"/>
    <w:rsid w:val="000B1EB0"/>
    <w:rsid w:val="000B3A6E"/>
    <w:rsid w:val="000B3FF6"/>
    <w:rsid w:val="000B4C5D"/>
    <w:rsid w:val="000B4D30"/>
    <w:rsid w:val="000B66BE"/>
    <w:rsid w:val="000B711E"/>
    <w:rsid w:val="000C1C34"/>
    <w:rsid w:val="000C2262"/>
    <w:rsid w:val="000C3C7F"/>
    <w:rsid w:val="000C45B8"/>
    <w:rsid w:val="000C4C96"/>
    <w:rsid w:val="000C542C"/>
    <w:rsid w:val="000C5596"/>
    <w:rsid w:val="000C5ACE"/>
    <w:rsid w:val="000C69B1"/>
    <w:rsid w:val="000D210B"/>
    <w:rsid w:val="000D2E9E"/>
    <w:rsid w:val="000D4E23"/>
    <w:rsid w:val="000D53B5"/>
    <w:rsid w:val="000D7D7F"/>
    <w:rsid w:val="000D7FCF"/>
    <w:rsid w:val="000E0813"/>
    <w:rsid w:val="000E2547"/>
    <w:rsid w:val="000E3516"/>
    <w:rsid w:val="000E4585"/>
    <w:rsid w:val="000E56A1"/>
    <w:rsid w:val="000E689C"/>
    <w:rsid w:val="000E6F92"/>
    <w:rsid w:val="000E7270"/>
    <w:rsid w:val="000F1B77"/>
    <w:rsid w:val="000F2F2D"/>
    <w:rsid w:val="000F35B6"/>
    <w:rsid w:val="000F3D0C"/>
    <w:rsid w:val="000F4408"/>
    <w:rsid w:val="000F71FF"/>
    <w:rsid w:val="000F76C6"/>
    <w:rsid w:val="000F7728"/>
    <w:rsid w:val="000F78A7"/>
    <w:rsid w:val="00102ADA"/>
    <w:rsid w:val="00103C7E"/>
    <w:rsid w:val="001043BE"/>
    <w:rsid w:val="00104526"/>
    <w:rsid w:val="00104971"/>
    <w:rsid w:val="0010548F"/>
    <w:rsid w:val="001078D9"/>
    <w:rsid w:val="00110F3A"/>
    <w:rsid w:val="00112A86"/>
    <w:rsid w:val="001220ED"/>
    <w:rsid w:val="0012320B"/>
    <w:rsid w:val="0012378E"/>
    <w:rsid w:val="00127AAE"/>
    <w:rsid w:val="00127C95"/>
    <w:rsid w:val="00133620"/>
    <w:rsid w:val="001356AB"/>
    <w:rsid w:val="00137CFC"/>
    <w:rsid w:val="0014131A"/>
    <w:rsid w:val="00150DA6"/>
    <w:rsid w:val="00152001"/>
    <w:rsid w:val="001550A1"/>
    <w:rsid w:val="00155A07"/>
    <w:rsid w:val="00156951"/>
    <w:rsid w:val="00157A5E"/>
    <w:rsid w:val="00160BA9"/>
    <w:rsid w:val="00165C45"/>
    <w:rsid w:val="00165DDC"/>
    <w:rsid w:val="00167841"/>
    <w:rsid w:val="00167DDE"/>
    <w:rsid w:val="0017238B"/>
    <w:rsid w:val="00173767"/>
    <w:rsid w:val="001749AB"/>
    <w:rsid w:val="0017524E"/>
    <w:rsid w:val="00176337"/>
    <w:rsid w:val="001764EF"/>
    <w:rsid w:val="00176590"/>
    <w:rsid w:val="00176625"/>
    <w:rsid w:val="00180CDD"/>
    <w:rsid w:val="00182131"/>
    <w:rsid w:val="00182C92"/>
    <w:rsid w:val="001848F0"/>
    <w:rsid w:val="00184941"/>
    <w:rsid w:val="001851A9"/>
    <w:rsid w:val="0018539E"/>
    <w:rsid w:val="0019064F"/>
    <w:rsid w:val="0019180E"/>
    <w:rsid w:val="001937EF"/>
    <w:rsid w:val="00193837"/>
    <w:rsid w:val="00193C7D"/>
    <w:rsid w:val="001955A0"/>
    <w:rsid w:val="00196551"/>
    <w:rsid w:val="0019755B"/>
    <w:rsid w:val="001A0417"/>
    <w:rsid w:val="001A0994"/>
    <w:rsid w:val="001A09E0"/>
    <w:rsid w:val="001A2150"/>
    <w:rsid w:val="001A4126"/>
    <w:rsid w:val="001A41F1"/>
    <w:rsid w:val="001A5CCC"/>
    <w:rsid w:val="001A63AD"/>
    <w:rsid w:val="001A6D8A"/>
    <w:rsid w:val="001B4981"/>
    <w:rsid w:val="001B6C91"/>
    <w:rsid w:val="001B7813"/>
    <w:rsid w:val="001C06DC"/>
    <w:rsid w:val="001C0C37"/>
    <w:rsid w:val="001C1EF1"/>
    <w:rsid w:val="001C308E"/>
    <w:rsid w:val="001C3142"/>
    <w:rsid w:val="001C44A3"/>
    <w:rsid w:val="001C7466"/>
    <w:rsid w:val="001D0035"/>
    <w:rsid w:val="001D266A"/>
    <w:rsid w:val="001D39D6"/>
    <w:rsid w:val="001D44CD"/>
    <w:rsid w:val="001D6ABF"/>
    <w:rsid w:val="001D74CE"/>
    <w:rsid w:val="001D79C0"/>
    <w:rsid w:val="001E1098"/>
    <w:rsid w:val="001E2200"/>
    <w:rsid w:val="001E2F75"/>
    <w:rsid w:val="001E3150"/>
    <w:rsid w:val="001E3385"/>
    <w:rsid w:val="001E43EF"/>
    <w:rsid w:val="001E5546"/>
    <w:rsid w:val="001E5F1C"/>
    <w:rsid w:val="001E66AE"/>
    <w:rsid w:val="001E7337"/>
    <w:rsid w:val="001E74D1"/>
    <w:rsid w:val="001F09E2"/>
    <w:rsid w:val="001F1426"/>
    <w:rsid w:val="001F1703"/>
    <w:rsid w:val="001F17B5"/>
    <w:rsid w:val="001F510A"/>
    <w:rsid w:val="001F55B4"/>
    <w:rsid w:val="001F69B5"/>
    <w:rsid w:val="001F7A75"/>
    <w:rsid w:val="001F7C84"/>
    <w:rsid w:val="0020144C"/>
    <w:rsid w:val="002042FE"/>
    <w:rsid w:val="00204E16"/>
    <w:rsid w:val="00205AA2"/>
    <w:rsid w:val="00210081"/>
    <w:rsid w:val="002127AE"/>
    <w:rsid w:val="00214292"/>
    <w:rsid w:val="002142FF"/>
    <w:rsid w:val="002166F5"/>
    <w:rsid w:val="00221C3A"/>
    <w:rsid w:val="002224F1"/>
    <w:rsid w:val="0022460A"/>
    <w:rsid w:val="00225CD8"/>
    <w:rsid w:val="00225EF9"/>
    <w:rsid w:val="00226867"/>
    <w:rsid w:val="0023168B"/>
    <w:rsid w:val="00231872"/>
    <w:rsid w:val="00233348"/>
    <w:rsid w:val="002345BB"/>
    <w:rsid w:val="002409A0"/>
    <w:rsid w:val="00241986"/>
    <w:rsid w:val="00242ABF"/>
    <w:rsid w:val="002455EE"/>
    <w:rsid w:val="00245F81"/>
    <w:rsid w:val="00253E1F"/>
    <w:rsid w:val="002545AB"/>
    <w:rsid w:val="002570DB"/>
    <w:rsid w:val="00257F1F"/>
    <w:rsid w:val="0026166F"/>
    <w:rsid w:val="002638F9"/>
    <w:rsid w:val="00270768"/>
    <w:rsid w:val="00271F8F"/>
    <w:rsid w:val="00272A4A"/>
    <w:rsid w:val="00273139"/>
    <w:rsid w:val="0027328C"/>
    <w:rsid w:val="00280844"/>
    <w:rsid w:val="00280C3B"/>
    <w:rsid w:val="0028107D"/>
    <w:rsid w:val="002813F9"/>
    <w:rsid w:val="00282A0B"/>
    <w:rsid w:val="00285279"/>
    <w:rsid w:val="00287184"/>
    <w:rsid w:val="0028726A"/>
    <w:rsid w:val="00287DB3"/>
    <w:rsid w:val="0029199D"/>
    <w:rsid w:val="0029265D"/>
    <w:rsid w:val="00292D14"/>
    <w:rsid w:val="00294E30"/>
    <w:rsid w:val="00295A3E"/>
    <w:rsid w:val="00296CD4"/>
    <w:rsid w:val="002A3289"/>
    <w:rsid w:val="002A3933"/>
    <w:rsid w:val="002B0DCD"/>
    <w:rsid w:val="002B1E71"/>
    <w:rsid w:val="002B4EF5"/>
    <w:rsid w:val="002B59DC"/>
    <w:rsid w:val="002B6664"/>
    <w:rsid w:val="002B6693"/>
    <w:rsid w:val="002B73AA"/>
    <w:rsid w:val="002B750A"/>
    <w:rsid w:val="002B753B"/>
    <w:rsid w:val="002C177E"/>
    <w:rsid w:val="002C1BD9"/>
    <w:rsid w:val="002C2947"/>
    <w:rsid w:val="002C3B11"/>
    <w:rsid w:val="002C4007"/>
    <w:rsid w:val="002C4D9E"/>
    <w:rsid w:val="002C53BD"/>
    <w:rsid w:val="002C601D"/>
    <w:rsid w:val="002D75ED"/>
    <w:rsid w:val="002E095B"/>
    <w:rsid w:val="002E1E11"/>
    <w:rsid w:val="002E3338"/>
    <w:rsid w:val="002E614B"/>
    <w:rsid w:val="002E6D5B"/>
    <w:rsid w:val="002F2EDE"/>
    <w:rsid w:val="002F382F"/>
    <w:rsid w:val="002F4C41"/>
    <w:rsid w:val="002F73E3"/>
    <w:rsid w:val="00300CDA"/>
    <w:rsid w:val="00300DDF"/>
    <w:rsid w:val="00301FE4"/>
    <w:rsid w:val="003061A5"/>
    <w:rsid w:val="00307649"/>
    <w:rsid w:val="00310C2B"/>
    <w:rsid w:val="00310DC3"/>
    <w:rsid w:val="003112BB"/>
    <w:rsid w:val="00311C8E"/>
    <w:rsid w:val="0031250F"/>
    <w:rsid w:val="0031491E"/>
    <w:rsid w:val="0031584C"/>
    <w:rsid w:val="00315891"/>
    <w:rsid w:val="00315F45"/>
    <w:rsid w:val="00316E9C"/>
    <w:rsid w:val="00316F1A"/>
    <w:rsid w:val="003172B4"/>
    <w:rsid w:val="00317FAF"/>
    <w:rsid w:val="00320601"/>
    <w:rsid w:val="00321BF5"/>
    <w:rsid w:val="00323BB8"/>
    <w:rsid w:val="003277E2"/>
    <w:rsid w:val="00330D8F"/>
    <w:rsid w:val="0033195E"/>
    <w:rsid w:val="00333BDE"/>
    <w:rsid w:val="00335B71"/>
    <w:rsid w:val="00342988"/>
    <w:rsid w:val="003433C1"/>
    <w:rsid w:val="00343CA1"/>
    <w:rsid w:val="00347781"/>
    <w:rsid w:val="0035009E"/>
    <w:rsid w:val="003507CF"/>
    <w:rsid w:val="003511F9"/>
    <w:rsid w:val="0035175B"/>
    <w:rsid w:val="00351943"/>
    <w:rsid w:val="00354374"/>
    <w:rsid w:val="00354D07"/>
    <w:rsid w:val="00360A45"/>
    <w:rsid w:val="003613B3"/>
    <w:rsid w:val="003621F5"/>
    <w:rsid w:val="00362AC2"/>
    <w:rsid w:val="00366FD1"/>
    <w:rsid w:val="00372828"/>
    <w:rsid w:val="0037429D"/>
    <w:rsid w:val="00374F69"/>
    <w:rsid w:val="0037582E"/>
    <w:rsid w:val="00375D12"/>
    <w:rsid w:val="00376083"/>
    <w:rsid w:val="00376B0B"/>
    <w:rsid w:val="003811D9"/>
    <w:rsid w:val="0038228D"/>
    <w:rsid w:val="003871B0"/>
    <w:rsid w:val="0038755A"/>
    <w:rsid w:val="003904EB"/>
    <w:rsid w:val="00390AF1"/>
    <w:rsid w:val="00391BFE"/>
    <w:rsid w:val="00394446"/>
    <w:rsid w:val="00396207"/>
    <w:rsid w:val="003962BF"/>
    <w:rsid w:val="003A0243"/>
    <w:rsid w:val="003A1534"/>
    <w:rsid w:val="003A164E"/>
    <w:rsid w:val="003A30B6"/>
    <w:rsid w:val="003A3DA0"/>
    <w:rsid w:val="003A445B"/>
    <w:rsid w:val="003A4A98"/>
    <w:rsid w:val="003A52E3"/>
    <w:rsid w:val="003A70D0"/>
    <w:rsid w:val="003B2964"/>
    <w:rsid w:val="003B4F9F"/>
    <w:rsid w:val="003C0B3C"/>
    <w:rsid w:val="003C16CD"/>
    <w:rsid w:val="003C1D6F"/>
    <w:rsid w:val="003C312F"/>
    <w:rsid w:val="003C7712"/>
    <w:rsid w:val="003D03CA"/>
    <w:rsid w:val="003D0773"/>
    <w:rsid w:val="003D1576"/>
    <w:rsid w:val="003D1830"/>
    <w:rsid w:val="003D1F77"/>
    <w:rsid w:val="003D5993"/>
    <w:rsid w:val="003D6DD8"/>
    <w:rsid w:val="003D7B04"/>
    <w:rsid w:val="003E1D7C"/>
    <w:rsid w:val="003E2CC1"/>
    <w:rsid w:val="003E2E3A"/>
    <w:rsid w:val="003E45CE"/>
    <w:rsid w:val="003E4BA4"/>
    <w:rsid w:val="003E5C25"/>
    <w:rsid w:val="003E5CD7"/>
    <w:rsid w:val="003E63C7"/>
    <w:rsid w:val="003E6BCD"/>
    <w:rsid w:val="003F06B8"/>
    <w:rsid w:val="003F315B"/>
    <w:rsid w:val="003F328D"/>
    <w:rsid w:val="003F51EC"/>
    <w:rsid w:val="003F57BD"/>
    <w:rsid w:val="003F7969"/>
    <w:rsid w:val="003F7CDE"/>
    <w:rsid w:val="00400F72"/>
    <w:rsid w:val="004019E3"/>
    <w:rsid w:val="0040222B"/>
    <w:rsid w:val="0040497F"/>
    <w:rsid w:val="004051BE"/>
    <w:rsid w:val="0040583F"/>
    <w:rsid w:val="00407582"/>
    <w:rsid w:val="00407EBB"/>
    <w:rsid w:val="00412C19"/>
    <w:rsid w:val="00415508"/>
    <w:rsid w:val="0041727F"/>
    <w:rsid w:val="004175EC"/>
    <w:rsid w:val="004216F4"/>
    <w:rsid w:val="00427CCE"/>
    <w:rsid w:val="004305F6"/>
    <w:rsid w:val="00431567"/>
    <w:rsid w:val="004318D1"/>
    <w:rsid w:val="00433E9C"/>
    <w:rsid w:val="004365FF"/>
    <w:rsid w:val="00436B04"/>
    <w:rsid w:val="00437C1D"/>
    <w:rsid w:val="00441B27"/>
    <w:rsid w:val="00442773"/>
    <w:rsid w:val="0044510F"/>
    <w:rsid w:val="00445691"/>
    <w:rsid w:val="00445822"/>
    <w:rsid w:val="00447EA2"/>
    <w:rsid w:val="00450B74"/>
    <w:rsid w:val="00451162"/>
    <w:rsid w:val="00451C63"/>
    <w:rsid w:val="004528BF"/>
    <w:rsid w:val="0045345B"/>
    <w:rsid w:val="0045450F"/>
    <w:rsid w:val="004545A9"/>
    <w:rsid w:val="004560C0"/>
    <w:rsid w:val="004607F0"/>
    <w:rsid w:val="00460A81"/>
    <w:rsid w:val="00461AA1"/>
    <w:rsid w:val="00462424"/>
    <w:rsid w:val="00463616"/>
    <w:rsid w:val="00463A7F"/>
    <w:rsid w:val="004642B3"/>
    <w:rsid w:val="00466908"/>
    <w:rsid w:val="00470059"/>
    <w:rsid w:val="00470611"/>
    <w:rsid w:val="004709B8"/>
    <w:rsid w:val="00471CC0"/>
    <w:rsid w:val="00473772"/>
    <w:rsid w:val="004747AF"/>
    <w:rsid w:val="00475023"/>
    <w:rsid w:val="00475E4F"/>
    <w:rsid w:val="00476A68"/>
    <w:rsid w:val="00480166"/>
    <w:rsid w:val="004814F1"/>
    <w:rsid w:val="00482B59"/>
    <w:rsid w:val="0048570C"/>
    <w:rsid w:val="0048585E"/>
    <w:rsid w:val="00490513"/>
    <w:rsid w:val="0049095A"/>
    <w:rsid w:val="004922B1"/>
    <w:rsid w:val="0049238E"/>
    <w:rsid w:val="00492C20"/>
    <w:rsid w:val="0049323A"/>
    <w:rsid w:val="00495031"/>
    <w:rsid w:val="004953FA"/>
    <w:rsid w:val="00495961"/>
    <w:rsid w:val="00495B28"/>
    <w:rsid w:val="00497058"/>
    <w:rsid w:val="00497293"/>
    <w:rsid w:val="00497E7B"/>
    <w:rsid w:val="004A153D"/>
    <w:rsid w:val="004A1ADF"/>
    <w:rsid w:val="004A1C37"/>
    <w:rsid w:val="004A2362"/>
    <w:rsid w:val="004A2A09"/>
    <w:rsid w:val="004A3ABC"/>
    <w:rsid w:val="004A5223"/>
    <w:rsid w:val="004A78BC"/>
    <w:rsid w:val="004B0B01"/>
    <w:rsid w:val="004B1267"/>
    <w:rsid w:val="004B3021"/>
    <w:rsid w:val="004B3409"/>
    <w:rsid w:val="004B670A"/>
    <w:rsid w:val="004C11CC"/>
    <w:rsid w:val="004C144E"/>
    <w:rsid w:val="004C2DF8"/>
    <w:rsid w:val="004C309A"/>
    <w:rsid w:val="004C3811"/>
    <w:rsid w:val="004C3A7B"/>
    <w:rsid w:val="004C3E8A"/>
    <w:rsid w:val="004C4A81"/>
    <w:rsid w:val="004C5D99"/>
    <w:rsid w:val="004C5F37"/>
    <w:rsid w:val="004C7477"/>
    <w:rsid w:val="004C76FF"/>
    <w:rsid w:val="004C7D46"/>
    <w:rsid w:val="004D1576"/>
    <w:rsid w:val="004D16B9"/>
    <w:rsid w:val="004D1AE9"/>
    <w:rsid w:val="004D2230"/>
    <w:rsid w:val="004D2BDE"/>
    <w:rsid w:val="004D44A0"/>
    <w:rsid w:val="004D7376"/>
    <w:rsid w:val="004D73AC"/>
    <w:rsid w:val="004E182F"/>
    <w:rsid w:val="004E1963"/>
    <w:rsid w:val="004E1F2E"/>
    <w:rsid w:val="004E20CB"/>
    <w:rsid w:val="004E2C4A"/>
    <w:rsid w:val="004E3AC3"/>
    <w:rsid w:val="004E6A2E"/>
    <w:rsid w:val="004E7F19"/>
    <w:rsid w:val="004F08B0"/>
    <w:rsid w:val="004F0F43"/>
    <w:rsid w:val="004F20F0"/>
    <w:rsid w:val="004F2A7A"/>
    <w:rsid w:val="004F350D"/>
    <w:rsid w:val="004F3722"/>
    <w:rsid w:val="004F4E31"/>
    <w:rsid w:val="004F555C"/>
    <w:rsid w:val="004F7CC4"/>
    <w:rsid w:val="004F7FC7"/>
    <w:rsid w:val="00501E31"/>
    <w:rsid w:val="00504143"/>
    <w:rsid w:val="005045BF"/>
    <w:rsid w:val="00505CC5"/>
    <w:rsid w:val="00506867"/>
    <w:rsid w:val="00507796"/>
    <w:rsid w:val="00510733"/>
    <w:rsid w:val="00510BCD"/>
    <w:rsid w:val="00511E1F"/>
    <w:rsid w:val="00513273"/>
    <w:rsid w:val="00513F98"/>
    <w:rsid w:val="00514B13"/>
    <w:rsid w:val="0051663E"/>
    <w:rsid w:val="005176AD"/>
    <w:rsid w:val="0052027F"/>
    <w:rsid w:val="00520D4A"/>
    <w:rsid w:val="005217E7"/>
    <w:rsid w:val="00523188"/>
    <w:rsid w:val="00523617"/>
    <w:rsid w:val="00523D23"/>
    <w:rsid w:val="00527362"/>
    <w:rsid w:val="0052799E"/>
    <w:rsid w:val="00527AE4"/>
    <w:rsid w:val="00531683"/>
    <w:rsid w:val="00534119"/>
    <w:rsid w:val="00534997"/>
    <w:rsid w:val="00534E92"/>
    <w:rsid w:val="00535C80"/>
    <w:rsid w:val="0053689E"/>
    <w:rsid w:val="00536F45"/>
    <w:rsid w:val="005419F4"/>
    <w:rsid w:val="00541AB6"/>
    <w:rsid w:val="0054350E"/>
    <w:rsid w:val="00543D4C"/>
    <w:rsid w:val="00547C10"/>
    <w:rsid w:val="00550064"/>
    <w:rsid w:val="005506D4"/>
    <w:rsid w:val="005510AD"/>
    <w:rsid w:val="00551252"/>
    <w:rsid w:val="00552862"/>
    <w:rsid w:val="00554CD8"/>
    <w:rsid w:val="00554FC5"/>
    <w:rsid w:val="00555C0F"/>
    <w:rsid w:val="00555C98"/>
    <w:rsid w:val="00556272"/>
    <w:rsid w:val="00556874"/>
    <w:rsid w:val="00557483"/>
    <w:rsid w:val="00557F0F"/>
    <w:rsid w:val="005628F5"/>
    <w:rsid w:val="00563765"/>
    <w:rsid w:val="0056481B"/>
    <w:rsid w:val="005653A3"/>
    <w:rsid w:val="00566364"/>
    <w:rsid w:val="005669DC"/>
    <w:rsid w:val="00571830"/>
    <w:rsid w:val="00572471"/>
    <w:rsid w:val="00580F57"/>
    <w:rsid w:val="00581577"/>
    <w:rsid w:val="00581603"/>
    <w:rsid w:val="0058160D"/>
    <w:rsid w:val="00584A1B"/>
    <w:rsid w:val="00584AE6"/>
    <w:rsid w:val="00585081"/>
    <w:rsid w:val="005852CB"/>
    <w:rsid w:val="00585D40"/>
    <w:rsid w:val="00590256"/>
    <w:rsid w:val="00592B44"/>
    <w:rsid w:val="00593AAE"/>
    <w:rsid w:val="00593D99"/>
    <w:rsid w:val="005954AC"/>
    <w:rsid w:val="0059679F"/>
    <w:rsid w:val="005A0198"/>
    <w:rsid w:val="005A175E"/>
    <w:rsid w:val="005A273F"/>
    <w:rsid w:val="005A3F60"/>
    <w:rsid w:val="005A5E5B"/>
    <w:rsid w:val="005A6AD6"/>
    <w:rsid w:val="005B071F"/>
    <w:rsid w:val="005B07C9"/>
    <w:rsid w:val="005B2927"/>
    <w:rsid w:val="005B2BD2"/>
    <w:rsid w:val="005B38CA"/>
    <w:rsid w:val="005B528C"/>
    <w:rsid w:val="005B52A0"/>
    <w:rsid w:val="005B5573"/>
    <w:rsid w:val="005B5D3A"/>
    <w:rsid w:val="005B67C1"/>
    <w:rsid w:val="005B6834"/>
    <w:rsid w:val="005C23F7"/>
    <w:rsid w:val="005C2B1E"/>
    <w:rsid w:val="005C3A04"/>
    <w:rsid w:val="005C566B"/>
    <w:rsid w:val="005C59E6"/>
    <w:rsid w:val="005C6CCB"/>
    <w:rsid w:val="005C6F26"/>
    <w:rsid w:val="005D101F"/>
    <w:rsid w:val="005D43F2"/>
    <w:rsid w:val="005D5508"/>
    <w:rsid w:val="005D55B9"/>
    <w:rsid w:val="005D5BE1"/>
    <w:rsid w:val="005D756A"/>
    <w:rsid w:val="005D7927"/>
    <w:rsid w:val="005D7D41"/>
    <w:rsid w:val="005E03CD"/>
    <w:rsid w:val="005E1251"/>
    <w:rsid w:val="005E2653"/>
    <w:rsid w:val="005E38B6"/>
    <w:rsid w:val="005E4665"/>
    <w:rsid w:val="005E4BDB"/>
    <w:rsid w:val="005E612B"/>
    <w:rsid w:val="005E6A63"/>
    <w:rsid w:val="005E7830"/>
    <w:rsid w:val="005F656B"/>
    <w:rsid w:val="005F67DF"/>
    <w:rsid w:val="0060115F"/>
    <w:rsid w:val="00601A14"/>
    <w:rsid w:val="006022C7"/>
    <w:rsid w:val="006029EB"/>
    <w:rsid w:val="0060358D"/>
    <w:rsid w:val="00610EDD"/>
    <w:rsid w:val="006125AB"/>
    <w:rsid w:val="006127F8"/>
    <w:rsid w:val="00613B6D"/>
    <w:rsid w:val="00614CAC"/>
    <w:rsid w:val="00615441"/>
    <w:rsid w:val="00616AB6"/>
    <w:rsid w:val="00616BB2"/>
    <w:rsid w:val="006220FD"/>
    <w:rsid w:val="00622466"/>
    <w:rsid w:val="006224E1"/>
    <w:rsid w:val="006236F5"/>
    <w:rsid w:val="00624DC6"/>
    <w:rsid w:val="00625BD4"/>
    <w:rsid w:val="0063075E"/>
    <w:rsid w:val="006321E7"/>
    <w:rsid w:val="00632C50"/>
    <w:rsid w:val="00635574"/>
    <w:rsid w:val="006406CB"/>
    <w:rsid w:val="00640CBA"/>
    <w:rsid w:val="0064162D"/>
    <w:rsid w:val="0064206E"/>
    <w:rsid w:val="00644039"/>
    <w:rsid w:val="006470F9"/>
    <w:rsid w:val="00652B3A"/>
    <w:rsid w:val="00654E5C"/>
    <w:rsid w:val="00655BE4"/>
    <w:rsid w:val="00656485"/>
    <w:rsid w:val="00657027"/>
    <w:rsid w:val="00661A1E"/>
    <w:rsid w:val="0066428C"/>
    <w:rsid w:val="00665B8C"/>
    <w:rsid w:val="00665EE9"/>
    <w:rsid w:val="00666050"/>
    <w:rsid w:val="00667388"/>
    <w:rsid w:val="006674D3"/>
    <w:rsid w:val="00667EC6"/>
    <w:rsid w:val="0067053F"/>
    <w:rsid w:val="006724BD"/>
    <w:rsid w:val="00672BD0"/>
    <w:rsid w:val="006769C8"/>
    <w:rsid w:val="00676CE4"/>
    <w:rsid w:val="0067727C"/>
    <w:rsid w:val="006805E5"/>
    <w:rsid w:val="006834D0"/>
    <w:rsid w:val="00683C2D"/>
    <w:rsid w:val="0068455E"/>
    <w:rsid w:val="00685678"/>
    <w:rsid w:val="0068731A"/>
    <w:rsid w:val="006900E7"/>
    <w:rsid w:val="00690891"/>
    <w:rsid w:val="006919DD"/>
    <w:rsid w:val="00691C28"/>
    <w:rsid w:val="00691FFF"/>
    <w:rsid w:val="006949BA"/>
    <w:rsid w:val="00695296"/>
    <w:rsid w:val="00695802"/>
    <w:rsid w:val="00695C5E"/>
    <w:rsid w:val="006977E1"/>
    <w:rsid w:val="006A2D0C"/>
    <w:rsid w:val="006A3889"/>
    <w:rsid w:val="006A703C"/>
    <w:rsid w:val="006A733C"/>
    <w:rsid w:val="006B0492"/>
    <w:rsid w:val="006B121E"/>
    <w:rsid w:val="006B203F"/>
    <w:rsid w:val="006B2FFE"/>
    <w:rsid w:val="006B3135"/>
    <w:rsid w:val="006B5616"/>
    <w:rsid w:val="006B6E3F"/>
    <w:rsid w:val="006B7137"/>
    <w:rsid w:val="006B7E56"/>
    <w:rsid w:val="006C04BD"/>
    <w:rsid w:val="006C1D59"/>
    <w:rsid w:val="006C3B17"/>
    <w:rsid w:val="006C5E57"/>
    <w:rsid w:val="006C6F44"/>
    <w:rsid w:val="006D0280"/>
    <w:rsid w:val="006D3D08"/>
    <w:rsid w:val="006D40B3"/>
    <w:rsid w:val="006D6A25"/>
    <w:rsid w:val="006D6BD5"/>
    <w:rsid w:val="006D6CE5"/>
    <w:rsid w:val="006D6CF4"/>
    <w:rsid w:val="006D7ECC"/>
    <w:rsid w:val="006E15DC"/>
    <w:rsid w:val="006E178B"/>
    <w:rsid w:val="006E2B07"/>
    <w:rsid w:val="006E300F"/>
    <w:rsid w:val="006E444D"/>
    <w:rsid w:val="006E5D09"/>
    <w:rsid w:val="006E6A54"/>
    <w:rsid w:val="006F29B5"/>
    <w:rsid w:val="006F3652"/>
    <w:rsid w:val="006F4BA0"/>
    <w:rsid w:val="006F5162"/>
    <w:rsid w:val="006F6059"/>
    <w:rsid w:val="006F6096"/>
    <w:rsid w:val="006F66A3"/>
    <w:rsid w:val="006F7B35"/>
    <w:rsid w:val="00700AAC"/>
    <w:rsid w:val="007017FF"/>
    <w:rsid w:val="00703719"/>
    <w:rsid w:val="00704F4F"/>
    <w:rsid w:val="00705154"/>
    <w:rsid w:val="00706149"/>
    <w:rsid w:val="00706CBF"/>
    <w:rsid w:val="0071099B"/>
    <w:rsid w:val="00711BFD"/>
    <w:rsid w:val="00712AC0"/>
    <w:rsid w:val="00712EED"/>
    <w:rsid w:val="007132C5"/>
    <w:rsid w:val="007148E8"/>
    <w:rsid w:val="00714AE8"/>
    <w:rsid w:val="00720064"/>
    <w:rsid w:val="007203F3"/>
    <w:rsid w:val="00721A42"/>
    <w:rsid w:val="00721B5D"/>
    <w:rsid w:val="00722E40"/>
    <w:rsid w:val="00723DF3"/>
    <w:rsid w:val="00723EF2"/>
    <w:rsid w:val="00724AD3"/>
    <w:rsid w:val="00725091"/>
    <w:rsid w:val="007252EC"/>
    <w:rsid w:val="007269E8"/>
    <w:rsid w:val="00727224"/>
    <w:rsid w:val="00727965"/>
    <w:rsid w:val="00732A86"/>
    <w:rsid w:val="0073481C"/>
    <w:rsid w:val="00741F91"/>
    <w:rsid w:val="007440E9"/>
    <w:rsid w:val="00744809"/>
    <w:rsid w:val="007448AD"/>
    <w:rsid w:val="00751171"/>
    <w:rsid w:val="00752CA8"/>
    <w:rsid w:val="007536C4"/>
    <w:rsid w:val="007539BC"/>
    <w:rsid w:val="00753C12"/>
    <w:rsid w:val="007579DE"/>
    <w:rsid w:val="00757AA9"/>
    <w:rsid w:val="00760D92"/>
    <w:rsid w:val="0076189F"/>
    <w:rsid w:val="0076477F"/>
    <w:rsid w:val="00765566"/>
    <w:rsid w:val="00765983"/>
    <w:rsid w:val="00766569"/>
    <w:rsid w:val="0076766E"/>
    <w:rsid w:val="00770F30"/>
    <w:rsid w:val="00771250"/>
    <w:rsid w:val="00772380"/>
    <w:rsid w:val="00772A52"/>
    <w:rsid w:val="00773C55"/>
    <w:rsid w:val="00774676"/>
    <w:rsid w:val="00775B86"/>
    <w:rsid w:val="0078068C"/>
    <w:rsid w:val="007819F8"/>
    <w:rsid w:val="0078211F"/>
    <w:rsid w:val="0078324E"/>
    <w:rsid w:val="00785B63"/>
    <w:rsid w:val="007868DB"/>
    <w:rsid w:val="00786F05"/>
    <w:rsid w:val="00787186"/>
    <w:rsid w:val="00790BCF"/>
    <w:rsid w:val="00790DE8"/>
    <w:rsid w:val="00790FC4"/>
    <w:rsid w:val="00791655"/>
    <w:rsid w:val="007917AB"/>
    <w:rsid w:val="007920C6"/>
    <w:rsid w:val="00793FE8"/>
    <w:rsid w:val="00794084"/>
    <w:rsid w:val="007948FE"/>
    <w:rsid w:val="0079585A"/>
    <w:rsid w:val="00795B4C"/>
    <w:rsid w:val="00795F12"/>
    <w:rsid w:val="0079707A"/>
    <w:rsid w:val="007A1D1F"/>
    <w:rsid w:val="007A210A"/>
    <w:rsid w:val="007A262F"/>
    <w:rsid w:val="007A27BF"/>
    <w:rsid w:val="007A2CD6"/>
    <w:rsid w:val="007A440E"/>
    <w:rsid w:val="007A5F12"/>
    <w:rsid w:val="007B2426"/>
    <w:rsid w:val="007B24EC"/>
    <w:rsid w:val="007B2CE9"/>
    <w:rsid w:val="007B2FCA"/>
    <w:rsid w:val="007B3E42"/>
    <w:rsid w:val="007B4754"/>
    <w:rsid w:val="007B7AA7"/>
    <w:rsid w:val="007C109C"/>
    <w:rsid w:val="007C1259"/>
    <w:rsid w:val="007C1CDA"/>
    <w:rsid w:val="007C477B"/>
    <w:rsid w:val="007C6820"/>
    <w:rsid w:val="007C708A"/>
    <w:rsid w:val="007C729C"/>
    <w:rsid w:val="007D1715"/>
    <w:rsid w:val="007D1E63"/>
    <w:rsid w:val="007D1F90"/>
    <w:rsid w:val="007E035A"/>
    <w:rsid w:val="007E1DC3"/>
    <w:rsid w:val="007E4219"/>
    <w:rsid w:val="007E43FD"/>
    <w:rsid w:val="007E5463"/>
    <w:rsid w:val="007E5A91"/>
    <w:rsid w:val="007E5DC6"/>
    <w:rsid w:val="007F048D"/>
    <w:rsid w:val="007F2DD3"/>
    <w:rsid w:val="007F45DD"/>
    <w:rsid w:val="007F55B2"/>
    <w:rsid w:val="007F7BCC"/>
    <w:rsid w:val="008027B4"/>
    <w:rsid w:val="00803A8F"/>
    <w:rsid w:val="00805341"/>
    <w:rsid w:val="0080562C"/>
    <w:rsid w:val="00806D9B"/>
    <w:rsid w:val="008126F9"/>
    <w:rsid w:val="00813327"/>
    <w:rsid w:val="00813B1C"/>
    <w:rsid w:val="00814440"/>
    <w:rsid w:val="00814E5C"/>
    <w:rsid w:val="00817850"/>
    <w:rsid w:val="00817C97"/>
    <w:rsid w:val="00817FCA"/>
    <w:rsid w:val="0082044A"/>
    <w:rsid w:val="00821EBC"/>
    <w:rsid w:val="008225A0"/>
    <w:rsid w:val="00822D14"/>
    <w:rsid w:val="0082331C"/>
    <w:rsid w:val="008260A1"/>
    <w:rsid w:val="008265F3"/>
    <w:rsid w:val="008269E0"/>
    <w:rsid w:val="00827F88"/>
    <w:rsid w:val="00830847"/>
    <w:rsid w:val="00832351"/>
    <w:rsid w:val="00832F80"/>
    <w:rsid w:val="008330B3"/>
    <w:rsid w:val="0083380E"/>
    <w:rsid w:val="00834388"/>
    <w:rsid w:val="00842528"/>
    <w:rsid w:val="00842ABF"/>
    <w:rsid w:val="00844B28"/>
    <w:rsid w:val="00845259"/>
    <w:rsid w:val="00845415"/>
    <w:rsid w:val="008456ED"/>
    <w:rsid w:val="008458EB"/>
    <w:rsid w:val="00845A72"/>
    <w:rsid w:val="00845BC7"/>
    <w:rsid w:val="0084651D"/>
    <w:rsid w:val="00850731"/>
    <w:rsid w:val="00851897"/>
    <w:rsid w:val="00853A70"/>
    <w:rsid w:val="00853D69"/>
    <w:rsid w:val="00854FC4"/>
    <w:rsid w:val="00856418"/>
    <w:rsid w:val="00860700"/>
    <w:rsid w:val="00860A57"/>
    <w:rsid w:val="008618F8"/>
    <w:rsid w:val="008631F0"/>
    <w:rsid w:val="00863BE2"/>
    <w:rsid w:val="00864835"/>
    <w:rsid w:val="0086645B"/>
    <w:rsid w:val="00866CCC"/>
    <w:rsid w:val="00867DDB"/>
    <w:rsid w:val="008714B7"/>
    <w:rsid w:val="00872166"/>
    <w:rsid w:val="008722FD"/>
    <w:rsid w:val="00873F57"/>
    <w:rsid w:val="00875716"/>
    <w:rsid w:val="008758A3"/>
    <w:rsid w:val="00876BBA"/>
    <w:rsid w:val="00880834"/>
    <w:rsid w:val="0088110E"/>
    <w:rsid w:val="00882AA3"/>
    <w:rsid w:val="008834C0"/>
    <w:rsid w:val="0088637F"/>
    <w:rsid w:val="00887789"/>
    <w:rsid w:val="00892255"/>
    <w:rsid w:val="00892A47"/>
    <w:rsid w:val="00893A49"/>
    <w:rsid w:val="008953E2"/>
    <w:rsid w:val="00896274"/>
    <w:rsid w:val="00896B7E"/>
    <w:rsid w:val="008979F8"/>
    <w:rsid w:val="008A1F84"/>
    <w:rsid w:val="008A214A"/>
    <w:rsid w:val="008A39BB"/>
    <w:rsid w:val="008A633A"/>
    <w:rsid w:val="008A7EE5"/>
    <w:rsid w:val="008B267F"/>
    <w:rsid w:val="008B2ED4"/>
    <w:rsid w:val="008B4607"/>
    <w:rsid w:val="008B728A"/>
    <w:rsid w:val="008B7345"/>
    <w:rsid w:val="008C00BD"/>
    <w:rsid w:val="008C04F5"/>
    <w:rsid w:val="008C08B2"/>
    <w:rsid w:val="008C4829"/>
    <w:rsid w:val="008C6E6A"/>
    <w:rsid w:val="008D2217"/>
    <w:rsid w:val="008D2FDD"/>
    <w:rsid w:val="008D5656"/>
    <w:rsid w:val="008D6A0E"/>
    <w:rsid w:val="008D7DFB"/>
    <w:rsid w:val="008E0D9F"/>
    <w:rsid w:val="008E15A8"/>
    <w:rsid w:val="008E361F"/>
    <w:rsid w:val="008E41F0"/>
    <w:rsid w:val="008E5B7C"/>
    <w:rsid w:val="008E61DC"/>
    <w:rsid w:val="008E78D2"/>
    <w:rsid w:val="008F16E0"/>
    <w:rsid w:val="008F3676"/>
    <w:rsid w:val="008F5762"/>
    <w:rsid w:val="009034B5"/>
    <w:rsid w:val="00903D12"/>
    <w:rsid w:val="0090666E"/>
    <w:rsid w:val="009067D1"/>
    <w:rsid w:val="00906BCD"/>
    <w:rsid w:val="00906BE5"/>
    <w:rsid w:val="00910C61"/>
    <w:rsid w:val="00910C76"/>
    <w:rsid w:val="00913BB4"/>
    <w:rsid w:val="00913F13"/>
    <w:rsid w:val="00913FBF"/>
    <w:rsid w:val="00915B4B"/>
    <w:rsid w:val="0091681C"/>
    <w:rsid w:val="0091783D"/>
    <w:rsid w:val="00920154"/>
    <w:rsid w:val="009216CF"/>
    <w:rsid w:val="00922C44"/>
    <w:rsid w:val="009237BF"/>
    <w:rsid w:val="00923865"/>
    <w:rsid w:val="00923BA0"/>
    <w:rsid w:val="00925BEC"/>
    <w:rsid w:val="00931EFE"/>
    <w:rsid w:val="009326DE"/>
    <w:rsid w:val="00940F39"/>
    <w:rsid w:val="0094212B"/>
    <w:rsid w:val="009427E1"/>
    <w:rsid w:val="00943850"/>
    <w:rsid w:val="0094603D"/>
    <w:rsid w:val="00946886"/>
    <w:rsid w:val="0095390C"/>
    <w:rsid w:val="0095514D"/>
    <w:rsid w:val="009560A8"/>
    <w:rsid w:val="009575F1"/>
    <w:rsid w:val="00961224"/>
    <w:rsid w:val="00961B2D"/>
    <w:rsid w:val="009661F3"/>
    <w:rsid w:val="00970061"/>
    <w:rsid w:val="00970327"/>
    <w:rsid w:val="00971B78"/>
    <w:rsid w:val="00973756"/>
    <w:rsid w:val="009756D2"/>
    <w:rsid w:val="00975EA9"/>
    <w:rsid w:val="00977F6A"/>
    <w:rsid w:val="00981039"/>
    <w:rsid w:val="00983284"/>
    <w:rsid w:val="00983BB3"/>
    <w:rsid w:val="00984555"/>
    <w:rsid w:val="0098538D"/>
    <w:rsid w:val="00985AE3"/>
    <w:rsid w:val="00985B10"/>
    <w:rsid w:val="00985E27"/>
    <w:rsid w:val="00985E47"/>
    <w:rsid w:val="00986286"/>
    <w:rsid w:val="00986A98"/>
    <w:rsid w:val="00991D1B"/>
    <w:rsid w:val="00993274"/>
    <w:rsid w:val="00995970"/>
    <w:rsid w:val="009959B2"/>
    <w:rsid w:val="0099601B"/>
    <w:rsid w:val="00996293"/>
    <w:rsid w:val="00996CDC"/>
    <w:rsid w:val="00996D7A"/>
    <w:rsid w:val="00997997"/>
    <w:rsid w:val="009A20D1"/>
    <w:rsid w:val="009A6B04"/>
    <w:rsid w:val="009A7194"/>
    <w:rsid w:val="009A7F3F"/>
    <w:rsid w:val="009B0E56"/>
    <w:rsid w:val="009B0F85"/>
    <w:rsid w:val="009B534C"/>
    <w:rsid w:val="009B612A"/>
    <w:rsid w:val="009B667C"/>
    <w:rsid w:val="009C3631"/>
    <w:rsid w:val="009C58BD"/>
    <w:rsid w:val="009C6E95"/>
    <w:rsid w:val="009D3438"/>
    <w:rsid w:val="009D3817"/>
    <w:rsid w:val="009D4444"/>
    <w:rsid w:val="009D549A"/>
    <w:rsid w:val="009D6973"/>
    <w:rsid w:val="009E0068"/>
    <w:rsid w:val="009E0E30"/>
    <w:rsid w:val="009E1EA8"/>
    <w:rsid w:val="009E20F3"/>
    <w:rsid w:val="009E31B5"/>
    <w:rsid w:val="009E5060"/>
    <w:rsid w:val="009E5AA7"/>
    <w:rsid w:val="009E5D22"/>
    <w:rsid w:val="009E68B6"/>
    <w:rsid w:val="009E6A8B"/>
    <w:rsid w:val="009F05E3"/>
    <w:rsid w:val="009F076E"/>
    <w:rsid w:val="009F0BF3"/>
    <w:rsid w:val="009F29A2"/>
    <w:rsid w:val="009F2B1A"/>
    <w:rsid w:val="009F409A"/>
    <w:rsid w:val="009F4442"/>
    <w:rsid w:val="009F5F04"/>
    <w:rsid w:val="009F640C"/>
    <w:rsid w:val="009F67D9"/>
    <w:rsid w:val="009F7355"/>
    <w:rsid w:val="009F7C51"/>
    <w:rsid w:val="00A0095B"/>
    <w:rsid w:val="00A00AE3"/>
    <w:rsid w:val="00A02609"/>
    <w:rsid w:val="00A036D7"/>
    <w:rsid w:val="00A11C70"/>
    <w:rsid w:val="00A125B4"/>
    <w:rsid w:val="00A14CE8"/>
    <w:rsid w:val="00A15BB9"/>
    <w:rsid w:val="00A20B2B"/>
    <w:rsid w:val="00A212D8"/>
    <w:rsid w:val="00A218A7"/>
    <w:rsid w:val="00A23128"/>
    <w:rsid w:val="00A2325F"/>
    <w:rsid w:val="00A23D3A"/>
    <w:rsid w:val="00A24228"/>
    <w:rsid w:val="00A25AB0"/>
    <w:rsid w:val="00A25EF5"/>
    <w:rsid w:val="00A27014"/>
    <w:rsid w:val="00A2730E"/>
    <w:rsid w:val="00A2742B"/>
    <w:rsid w:val="00A308EC"/>
    <w:rsid w:val="00A30F32"/>
    <w:rsid w:val="00A33320"/>
    <w:rsid w:val="00A3405A"/>
    <w:rsid w:val="00A35C3D"/>
    <w:rsid w:val="00A36773"/>
    <w:rsid w:val="00A4036D"/>
    <w:rsid w:val="00A42F11"/>
    <w:rsid w:val="00A476AA"/>
    <w:rsid w:val="00A501FA"/>
    <w:rsid w:val="00A50E91"/>
    <w:rsid w:val="00A51AD1"/>
    <w:rsid w:val="00A5221E"/>
    <w:rsid w:val="00A5236D"/>
    <w:rsid w:val="00A52C87"/>
    <w:rsid w:val="00A53E11"/>
    <w:rsid w:val="00A554B3"/>
    <w:rsid w:val="00A56243"/>
    <w:rsid w:val="00A56E3A"/>
    <w:rsid w:val="00A6067F"/>
    <w:rsid w:val="00A60B90"/>
    <w:rsid w:val="00A60CEC"/>
    <w:rsid w:val="00A61CC2"/>
    <w:rsid w:val="00A621B6"/>
    <w:rsid w:val="00A642F8"/>
    <w:rsid w:val="00A64497"/>
    <w:rsid w:val="00A710C7"/>
    <w:rsid w:val="00A713A6"/>
    <w:rsid w:val="00A716EA"/>
    <w:rsid w:val="00A73317"/>
    <w:rsid w:val="00A74131"/>
    <w:rsid w:val="00A7443A"/>
    <w:rsid w:val="00A80873"/>
    <w:rsid w:val="00A8389E"/>
    <w:rsid w:val="00A83DBC"/>
    <w:rsid w:val="00A845A4"/>
    <w:rsid w:val="00A85F57"/>
    <w:rsid w:val="00A863E2"/>
    <w:rsid w:val="00A90602"/>
    <w:rsid w:val="00A91441"/>
    <w:rsid w:val="00A91CD4"/>
    <w:rsid w:val="00A9227F"/>
    <w:rsid w:val="00A92A00"/>
    <w:rsid w:val="00A93674"/>
    <w:rsid w:val="00A93E78"/>
    <w:rsid w:val="00A94B3E"/>
    <w:rsid w:val="00A96F4C"/>
    <w:rsid w:val="00A977AF"/>
    <w:rsid w:val="00AA010F"/>
    <w:rsid w:val="00AA0C51"/>
    <w:rsid w:val="00AA1866"/>
    <w:rsid w:val="00AA338D"/>
    <w:rsid w:val="00AA3E52"/>
    <w:rsid w:val="00AA60BC"/>
    <w:rsid w:val="00AA6363"/>
    <w:rsid w:val="00AA6488"/>
    <w:rsid w:val="00AA7F04"/>
    <w:rsid w:val="00AB2B17"/>
    <w:rsid w:val="00AB57EF"/>
    <w:rsid w:val="00AB5C08"/>
    <w:rsid w:val="00AC071E"/>
    <w:rsid w:val="00AC3C7F"/>
    <w:rsid w:val="00AC5142"/>
    <w:rsid w:val="00AC51A2"/>
    <w:rsid w:val="00AC56C4"/>
    <w:rsid w:val="00AC6143"/>
    <w:rsid w:val="00AC7372"/>
    <w:rsid w:val="00AC7544"/>
    <w:rsid w:val="00AD16E1"/>
    <w:rsid w:val="00AD2048"/>
    <w:rsid w:val="00AD24E2"/>
    <w:rsid w:val="00AD5E1B"/>
    <w:rsid w:val="00AD77B0"/>
    <w:rsid w:val="00AE1D23"/>
    <w:rsid w:val="00AE2432"/>
    <w:rsid w:val="00AE3DB2"/>
    <w:rsid w:val="00AE401C"/>
    <w:rsid w:val="00AE5757"/>
    <w:rsid w:val="00AE595E"/>
    <w:rsid w:val="00AE7B4B"/>
    <w:rsid w:val="00AF1F1B"/>
    <w:rsid w:val="00AF2324"/>
    <w:rsid w:val="00AF2EA0"/>
    <w:rsid w:val="00AF7067"/>
    <w:rsid w:val="00AF7D49"/>
    <w:rsid w:val="00AF7FAE"/>
    <w:rsid w:val="00B00CFE"/>
    <w:rsid w:val="00B056F2"/>
    <w:rsid w:val="00B05F4F"/>
    <w:rsid w:val="00B06049"/>
    <w:rsid w:val="00B07259"/>
    <w:rsid w:val="00B10E3C"/>
    <w:rsid w:val="00B11F2F"/>
    <w:rsid w:val="00B12996"/>
    <w:rsid w:val="00B16298"/>
    <w:rsid w:val="00B16B54"/>
    <w:rsid w:val="00B16EF7"/>
    <w:rsid w:val="00B174E3"/>
    <w:rsid w:val="00B217F6"/>
    <w:rsid w:val="00B2317F"/>
    <w:rsid w:val="00B2649F"/>
    <w:rsid w:val="00B32063"/>
    <w:rsid w:val="00B32C48"/>
    <w:rsid w:val="00B33781"/>
    <w:rsid w:val="00B36399"/>
    <w:rsid w:val="00B406BA"/>
    <w:rsid w:val="00B40FC8"/>
    <w:rsid w:val="00B44D40"/>
    <w:rsid w:val="00B45FC3"/>
    <w:rsid w:val="00B468FE"/>
    <w:rsid w:val="00B55B28"/>
    <w:rsid w:val="00B60794"/>
    <w:rsid w:val="00B61A91"/>
    <w:rsid w:val="00B62415"/>
    <w:rsid w:val="00B62B69"/>
    <w:rsid w:val="00B63E25"/>
    <w:rsid w:val="00B646B8"/>
    <w:rsid w:val="00B65CE3"/>
    <w:rsid w:val="00B700D4"/>
    <w:rsid w:val="00B70B07"/>
    <w:rsid w:val="00B726D2"/>
    <w:rsid w:val="00B735E2"/>
    <w:rsid w:val="00B73611"/>
    <w:rsid w:val="00B75CA0"/>
    <w:rsid w:val="00B76016"/>
    <w:rsid w:val="00B77F79"/>
    <w:rsid w:val="00B77F82"/>
    <w:rsid w:val="00B808D3"/>
    <w:rsid w:val="00B83CB6"/>
    <w:rsid w:val="00B84A04"/>
    <w:rsid w:val="00B84F31"/>
    <w:rsid w:val="00B85A2F"/>
    <w:rsid w:val="00B871D0"/>
    <w:rsid w:val="00B873A6"/>
    <w:rsid w:val="00B920DA"/>
    <w:rsid w:val="00B9356B"/>
    <w:rsid w:val="00B957EC"/>
    <w:rsid w:val="00B96155"/>
    <w:rsid w:val="00B96DEA"/>
    <w:rsid w:val="00B978B0"/>
    <w:rsid w:val="00BA5E2C"/>
    <w:rsid w:val="00BB363E"/>
    <w:rsid w:val="00BB58EE"/>
    <w:rsid w:val="00BB5B90"/>
    <w:rsid w:val="00BB64AA"/>
    <w:rsid w:val="00BB7BFF"/>
    <w:rsid w:val="00BB7CEF"/>
    <w:rsid w:val="00BC0EBE"/>
    <w:rsid w:val="00BC2944"/>
    <w:rsid w:val="00BC3FE7"/>
    <w:rsid w:val="00BC7162"/>
    <w:rsid w:val="00BC7CAC"/>
    <w:rsid w:val="00BC7D33"/>
    <w:rsid w:val="00BD0234"/>
    <w:rsid w:val="00BD03C1"/>
    <w:rsid w:val="00BD07AE"/>
    <w:rsid w:val="00BD5976"/>
    <w:rsid w:val="00BD69B4"/>
    <w:rsid w:val="00BD6FE3"/>
    <w:rsid w:val="00BD6FF1"/>
    <w:rsid w:val="00BE04F8"/>
    <w:rsid w:val="00BE060C"/>
    <w:rsid w:val="00BE2A2A"/>
    <w:rsid w:val="00BE3418"/>
    <w:rsid w:val="00BE3A76"/>
    <w:rsid w:val="00BE4D36"/>
    <w:rsid w:val="00BE5AC4"/>
    <w:rsid w:val="00BE734A"/>
    <w:rsid w:val="00BF0246"/>
    <w:rsid w:val="00BF3884"/>
    <w:rsid w:val="00BF58E1"/>
    <w:rsid w:val="00BF78CF"/>
    <w:rsid w:val="00BF7E05"/>
    <w:rsid w:val="00C01198"/>
    <w:rsid w:val="00C0176C"/>
    <w:rsid w:val="00C017AC"/>
    <w:rsid w:val="00C031F2"/>
    <w:rsid w:val="00C033CF"/>
    <w:rsid w:val="00C03492"/>
    <w:rsid w:val="00C03AB6"/>
    <w:rsid w:val="00C04170"/>
    <w:rsid w:val="00C04AE4"/>
    <w:rsid w:val="00C0683C"/>
    <w:rsid w:val="00C10FC7"/>
    <w:rsid w:val="00C1319F"/>
    <w:rsid w:val="00C133C9"/>
    <w:rsid w:val="00C133D8"/>
    <w:rsid w:val="00C14A1F"/>
    <w:rsid w:val="00C168FF"/>
    <w:rsid w:val="00C171E6"/>
    <w:rsid w:val="00C17B45"/>
    <w:rsid w:val="00C21D87"/>
    <w:rsid w:val="00C2207D"/>
    <w:rsid w:val="00C237FC"/>
    <w:rsid w:val="00C244A8"/>
    <w:rsid w:val="00C247EE"/>
    <w:rsid w:val="00C263C6"/>
    <w:rsid w:val="00C26408"/>
    <w:rsid w:val="00C26647"/>
    <w:rsid w:val="00C3245C"/>
    <w:rsid w:val="00C4046D"/>
    <w:rsid w:val="00C41E60"/>
    <w:rsid w:val="00C4795F"/>
    <w:rsid w:val="00C5071A"/>
    <w:rsid w:val="00C50B54"/>
    <w:rsid w:val="00C537E4"/>
    <w:rsid w:val="00C54597"/>
    <w:rsid w:val="00C54624"/>
    <w:rsid w:val="00C54928"/>
    <w:rsid w:val="00C55E96"/>
    <w:rsid w:val="00C578E3"/>
    <w:rsid w:val="00C601A8"/>
    <w:rsid w:val="00C60943"/>
    <w:rsid w:val="00C62603"/>
    <w:rsid w:val="00C63DB1"/>
    <w:rsid w:val="00C63E24"/>
    <w:rsid w:val="00C6446B"/>
    <w:rsid w:val="00C72E4F"/>
    <w:rsid w:val="00C73814"/>
    <w:rsid w:val="00C739FA"/>
    <w:rsid w:val="00C7530D"/>
    <w:rsid w:val="00C76265"/>
    <w:rsid w:val="00C773B5"/>
    <w:rsid w:val="00C77FA7"/>
    <w:rsid w:val="00C80660"/>
    <w:rsid w:val="00C81100"/>
    <w:rsid w:val="00C82947"/>
    <w:rsid w:val="00C85BDC"/>
    <w:rsid w:val="00C86C24"/>
    <w:rsid w:val="00C9045B"/>
    <w:rsid w:val="00C90824"/>
    <w:rsid w:val="00C93DCB"/>
    <w:rsid w:val="00CA664A"/>
    <w:rsid w:val="00CA703D"/>
    <w:rsid w:val="00CA7992"/>
    <w:rsid w:val="00CB1813"/>
    <w:rsid w:val="00CB1CC4"/>
    <w:rsid w:val="00CB28CA"/>
    <w:rsid w:val="00CB3E7E"/>
    <w:rsid w:val="00CB5535"/>
    <w:rsid w:val="00CB7165"/>
    <w:rsid w:val="00CC1339"/>
    <w:rsid w:val="00CC13F0"/>
    <w:rsid w:val="00CC13FF"/>
    <w:rsid w:val="00CC47B9"/>
    <w:rsid w:val="00CC4F51"/>
    <w:rsid w:val="00CC5BB1"/>
    <w:rsid w:val="00CC61CF"/>
    <w:rsid w:val="00CC622B"/>
    <w:rsid w:val="00CC7467"/>
    <w:rsid w:val="00CD0F1D"/>
    <w:rsid w:val="00CD1EC4"/>
    <w:rsid w:val="00CD3D14"/>
    <w:rsid w:val="00CD4800"/>
    <w:rsid w:val="00CD714D"/>
    <w:rsid w:val="00CD75E4"/>
    <w:rsid w:val="00CD796E"/>
    <w:rsid w:val="00CE05C4"/>
    <w:rsid w:val="00CE490C"/>
    <w:rsid w:val="00CE55E6"/>
    <w:rsid w:val="00CE71E6"/>
    <w:rsid w:val="00CF083F"/>
    <w:rsid w:val="00CF09E7"/>
    <w:rsid w:val="00CF0E4E"/>
    <w:rsid w:val="00CF29BA"/>
    <w:rsid w:val="00CF31F2"/>
    <w:rsid w:val="00CF7A23"/>
    <w:rsid w:val="00CF7DA6"/>
    <w:rsid w:val="00D005DE"/>
    <w:rsid w:val="00D00D58"/>
    <w:rsid w:val="00D01125"/>
    <w:rsid w:val="00D01983"/>
    <w:rsid w:val="00D031F2"/>
    <w:rsid w:val="00D04ABC"/>
    <w:rsid w:val="00D04DE3"/>
    <w:rsid w:val="00D05615"/>
    <w:rsid w:val="00D075EE"/>
    <w:rsid w:val="00D07817"/>
    <w:rsid w:val="00D07E6E"/>
    <w:rsid w:val="00D12E77"/>
    <w:rsid w:val="00D158CA"/>
    <w:rsid w:val="00D15AC3"/>
    <w:rsid w:val="00D15D27"/>
    <w:rsid w:val="00D17FC0"/>
    <w:rsid w:val="00D21C3E"/>
    <w:rsid w:val="00D22687"/>
    <w:rsid w:val="00D22F24"/>
    <w:rsid w:val="00D234C9"/>
    <w:rsid w:val="00D24D0A"/>
    <w:rsid w:val="00D2538F"/>
    <w:rsid w:val="00D302F2"/>
    <w:rsid w:val="00D30C04"/>
    <w:rsid w:val="00D31D77"/>
    <w:rsid w:val="00D33BC0"/>
    <w:rsid w:val="00D3484C"/>
    <w:rsid w:val="00D35903"/>
    <w:rsid w:val="00D35ED5"/>
    <w:rsid w:val="00D370EC"/>
    <w:rsid w:val="00D40DF1"/>
    <w:rsid w:val="00D44E7B"/>
    <w:rsid w:val="00D51E60"/>
    <w:rsid w:val="00D52304"/>
    <w:rsid w:val="00D52336"/>
    <w:rsid w:val="00D52F56"/>
    <w:rsid w:val="00D542C3"/>
    <w:rsid w:val="00D54FE2"/>
    <w:rsid w:val="00D55DC6"/>
    <w:rsid w:val="00D56651"/>
    <w:rsid w:val="00D5787C"/>
    <w:rsid w:val="00D57EDD"/>
    <w:rsid w:val="00D61638"/>
    <w:rsid w:val="00D621E6"/>
    <w:rsid w:val="00D630B5"/>
    <w:rsid w:val="00D631BF"/>
    <w:rsid w:val="00D6332E"/>
    <w:rsid w:val="00D6585C"/>
    <w:rsid w:val="00D6736E"/>
    <w:rsid w:val="00D67CAB"/>
    <w:rsid w:val="00D709EB"/>
    <w:rsid w:val="00D71655"/>
    <w:rsid w:val="00D720A1"/>
    <w:rsid w:val="00D73BE8"/>
    <w:rsid w:val="00D73FC7"/>
    <w:rsid w:val="00D7437D"/>
    <w:rsid w:val="00D750DF"/>
    <w:rsid w:val="00D752D1"/>
    <w:rsid w:val="00D75459"/>
    <w:rsid w:val="00D756F8"/>
    <w:rsid w:val="00D75DA9"/>
    <w:rsid w:val="00D76FF8"/>
    <w:rsid w:val="00D7709D"/>
    <w:rsid w:val="00D83A80"/>
    <w:rsid w:val="00D83FF1"/>
    <w:rsid w:val="00D8426A"/>
    <w:rsid w:val="00D84752"/>
    <w:rsid w:val="00D86446"/>
    <w:rsid w:val="00D87008"/>
    <w:rsid w:val="00D87F5E"/>
    <w:rsid w:val="00D901A4"/>
    <w:rsid w:val="00D90D07"/>
    <w:rsid w:val="00D91332"/>
    <w:rsid w:val="00D9296A"/>
    <w:rsid w:val="00D93A45"/>
    <w:rsid w:val="00D94452"/>
    <w:rsid w:val="00D9452E"/>
    <w:rsid w:val="00D94912"/>
    <w:rsid w:val="00D96883"/>
    <w:rsid w:val="00D96D09"/>
    <w:rsid w:val="00D96F43"/>
    <w:rsid w:val="00D97266"/>
    <w:rsid w:val="00D97C72"/>
    <w:rsid w:val="00DA0EDF"/>
    <w:rsid w:val="00DA2981"/>
    <w:rsid w:val="00DA2C2F"/>
    <w:rsid w:val="00DA3A78"/>
    <w:rsid w:val="00DA4BA2"/>
    <w:rsid w:val="00DA53CE"/>
    <w:rsid w:val="00DB00B6"/>
    <w:rsid w:val="00DB1649"/>
    <w:rsid w:val="00DB1C47"/>
    <w:rsid w:val="00DB1E2F"/>
    <w:rsid w:val="00DB2372"/>
    <w:rsid w:val="00DB4401"/>
    <w:rsid w:val="00DB4C53"/>
    <w:rsid w:val="00DB6879"/>
    <w:rsid w:val="00DC013A"/>
    <w:rsid w:val="00DC16ED"/>
    <w:rsid w:val="00DC7D3C"/>
    <w:rsid w:val="00DD0DC6"/>
    <w:rsid w:val="00DD1B65"/>
    <w:rsid w:val="00DD35A5"/>
    <w:rsid w:val="00DD416F"/>
    <w:rsid w:val="00DD4797"/>
    <w:rsid w:val="00DD595A"/>
    <w:rsid w:val="00DD5E91"/>
    <w:rsid w:val="00DD759F"/>
    <w:rsid w:val="00DD7CB8"/>
    <w:rsid w:val="00DE0753"/>
    <w:rsid w:val="00DE43CB"/>
    <w:rsid w:val="00DE56EF"/>
    <w:rsid w:val="00DE5BDB"/>
    <w:rsid w:val="00DE6457"/>
    <w:rsid w:val="00DE6700"/>
    <w:rsid w:val="00DF0B80"/>
    <w:rsid w:val="00DF2696"/>
    <w:rsid w:val="00DF580E"/>
    <w:rsid w:val="00DF5BAF"/>
    <w:rsid w:val="00DF6B86"/>
    <w:rsid w:val="00DF7024"/>
    <w:rsid w:val="00E00788"/>
    <w:rsid w:val="00E02A14"/>
    <w:rsid w:val="00E04A85"/>
    <w:rsid w:val="00E1009E"/>
    <w:rsid w:val="00E11ACA"/>
    <w:rsid w:val="00E128B2"/>
    <w:rsid w:val="00E12E44"/>
    <w:rsid w:val="00E12E98"/>
    <w:rsid w:val="00E13097"/>
    <w:rsid w:val="00E13124"/>
    <w:rsid w:val="00E13EBF"/>
    <w:rsid w:val="00E17B1E"/>
    <w:rsid w:val="00E21036"/>
    <w:rsid w:val="00E213C5"/>
    <w:rsid w:val="00E215EA"/>
    <w:rsid w:val="00E22E8E"/>
    <w:rsid w:val="00E24361"/>
    <w:rsid w:val="00E31B4D"/>
    <w:rsid w:val="00E32B5E"/>
    <w:rsid w:val="00E33324"/>
    <w:rsid w:val="00E336CF"/>
    <w:rsid w:val="00E35071"/>
    <w:rsid w:val="00E36287"/>
    <w:rsid w:val="00E37E90"/>
    <w:rsid w:val="00E409A5"/>
    <w:rsid w:val="00E4483F"/>
    <w:rsid w:val="00E4700D"/>
    <w:rsid w:val="00E52076"/>
    <w:rsid w:val="00E53EFB"/>
    <w:rsid w:val="00E556B9"/>
    <w:rsid w:val="00E55BF5"/>
    <w:rsid w:val="00E55E4D"/>
    <w:rsid w:val="00E569F2"/>
    <w:rsid w:val="00E643C4"/>
    <w:rsid w:val="00E64922"/>
    <w:rsid w:val="00E6622F"/>
    <w:rsid w:val="00E66C61"/>
    <w:rsid w:val="00E67B75"/>
    <w:rsid w:val="00E712EB"/>
    <w:rsid w:val="00E72B8E"/>
    <w:rsid w:val="00E74842"/>
    <w:rsid w:val="00E76121"/>
    <w:rsid w:val="00E80497"/>
    <w:rsid w:val="00E816ED"/>
    <w:rsid w:val="00E81D7F"/>
    <w:rsid w:val="00E82EC2"/>
    <w:rsid w:val="00E84140"/>
    <w:rsid w:val="00E84EFA"/>
    <w:rsid w:val="00E86366"/>
    <w:rsid w:val="00E8725F"/>
    <w:rsid w:val="00E8737A"/>
    <w:rsid w:val="00E91543"/>
    <w:rsid w:val="00E91797"/>
    <w:rsid w:val="00E921DC"/>
    <w:rsid w:val="00E92861"/>
    <w:rsid w:val="00E93BFE"/>
    <w:rsid w:val="00E945E4"/>
    <w:rsid w:val="00E95489"/>
    <w:rsid w:val="00E96436"/>
    <w:rsid w:val="00E97CA2"/>
    <w:rsid w:val="00EA0556"/>
    <w:rsid w:val="00EA32D9"/>
    <w:rsid w:val="00EA4F1B"/>
    <w:rsid w:val="00EA5D4E"/>
    <w:rsid w:val="00EB1BF5"/>
    <w:rsid w:val="00EB2341"/>
    <w:rsid w:val="00EB2517"/>
    <w:rsid w:val="00EB271D"/>
    <w:rsid w:val="00EB3B5F"/>
    <w:rsid w:val="00EB4B8B"/>
    <w:rsid w:val="00EB5D83"/>
    <w:rsid w:val="00EB6A32"/>
    <w:rsid w:val="00EB7BBB"/>
    <w:rsid w:val="00EC005F"/>
    <w:rsid w:val="00EC2987"/>
    <w:rsid w:val="00EC58CF"/>
    <w:rsid w:val="00EC6867"/>
    <w:rsid w:val="00ED3A91"/>
    <w:rsid w:val="00ED3B4F"/>
    <w:rsid w:val="00ED5568"/>
    <w:rsid w:val="00ED5D8E"/>
    <w:rsid w:val="00ED62D5"/>
    <w:rsid w:val="00ED76B8"/>
    <w:rsid w:val="00ED798C"/>
    <w:rsid w:val="00EE007E"/>
    <w:rsid w:val="00EE03F6"/>
    <w:rsid w:val="00EE3F2C"/>
    <w:rsid w:val="00EE53A6"/>
    <w:rsid w:val="00EE5856"/>
    <w:rsid w:val="00EE5AA9"/>
    <w:rsid w:val="00EE7E45"/>
    <w:rsid w:val="00EF1C5B"/>
    <w:rsid w:val="00EF1C98"/>
    <w:rsid w:val="00EF3C67"/>
    <w:rsid w:val="00EF4A91"/>
    <w:rsid w:val="00EF55DC"/>
    <w:rsid w:val="00EF5E79"/>
    <w:rsid w:val="00EF6FAC"/>
    <w:rsid w:val="00F00ADD"/>
    <w:rsid w:val="00F00C78"/>
    <w:rsid w:val="00F02CA3"/>
    <w:rsid w:val="00F0472E"/>
    <w:rsid w:val="00F04A81"/>
    <w:rsid w:val="00F0534A"/>
    <w:rsid w:val="00F109EC"/>
    <w:rsid w:val="00F11137"/>
    <w:rsid w:val="00F1243F"/>
    <w:rsid w:val="00F133A4"/>
    <w:rsid w:val="00F139AF"/>
    <w:rsid w:val="00F2095F"/>
    <w:rsid w:val="00F2166A"/>
    <w:rsid w:val="00F22FB9"/>
    <w:rsid w:val="00F23535"/>
    <w:rsid w:val="00F2499B"/>
    <w:rsid w:val="00F25029"/>
    <w:rsid w:val="00F25120"/>
    <w:rsid w:val="00F256B6"/>
    <w:rsid w:val="00F305AE"/>
    <w:rsid w:val="00F32378"/>
    <w:rsid w:val="00F343DA"/>
    <w:rsid w:val="00F37AB9"/>
    <w:rsid w:val="00F40BA4"/>
    <w:rsid w:val="00F4450E"/>
    <w:rsid w:val="00F461CE"/>
    <w:rsid w:val="00F50598"/>
    <w:rsid w:val="00F51CDD"/>
    <w:rsid w:val="00F56165"/>
    <w:rsid w:val="00F6018D"/>
    <w:rsid w:val="00F6640A"/>
    <w:rsid w:val="00F666F5"/>
    <w:rsid w:val="00F710C2"/>
    <w:rsid w:val="00F72BEC"/>
    <w:rsid w:val="00F76A5F"/>
    <w:rsid w:val="00F77940"/>
    <w:rsid w:val="00F779C8"/>
    <w:rsid w:val="00F80718"/>
    <w:rsid w:val="00F80BD6"/>
    <w:rsid w:val="00F81762"/>
    <w:rsid w:val="00F82949"/>
    <w:rsid w:val="00F8432C"/>
    <w:rsid w:val="00F85E3B"/>
    <w:rsid w:val="00F90FB4"/>
    <w:rsid w:val="00F97BCD"/>
    <w:rsid w:val="00F97FE2"/>
    <w:rsid w:val="00FA237F"/>
    <w:rsid w:val="00FA43DB"/>
    <w:rsid w:val="00FA52BE"/>
    <w:rsid w:val="00FA646D"/>
    <w:rsid w:val="00FA6DB3"/>
    <w:rsid w:val="00FA71A7"/>
    <w:rsid w:val="00FA769B"/>
    <w:rsid w:val="00FB0DBB"/>
    <w:rsid w:val="00FB1AC4"/>
    <w:rsid w:val="00FB20D3"/>
    <w:rsid w:val="00FB6082"/>
    <w:rsid w:val="00FC04C9"/>
    <w:rsid w:val="00FC0719"/>
    <w:rsid w:val="00FC0FE7"/>
    <w:rsid w:val="00FC1BD8"/>
    <w:rsid w:val="00FC2D84"/>
    <w:rsid w:val="00FC4B2C"/>
    <w:rsid w:val="00FC7CB5"/>
    <w:rsid w:val="00FD055C"/>
    <w:rsid w:val="00FD11EC"/>
    <w:rsid w:val="00FD2200"/>
    <w:rsid w:val="00FD27A2"/>
    <w:rsid w:val="00FD3BF0"/>
    <w:rsid w:val="00FD3FFC"/>
    <w:rsid w:val="00FD417A"/>
    <w:rsid w:val="00FD4323"/>
    <w:rsid w:val="00FD5B72"/>
    <w:rsid w:val="00FE266A"/>
    <w:rsid w:val="00FE523A"/>
    <w:rsid w:val="00FE5EC4"/>
    <w:rsid w:val="00FE69E3"/>
    <w:rsid w:val="00FF0866"/>
    <w:rsid w:val="00FF3ADA"/>
    <w:rsid w:val="00FF3B03"/>
    <w:rsid w:val="00FF3CB0"/>
    <w:rsid w:val="00FF4F7B"/>
    <w:rsid w:val="00FF7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CAF0D"/>
  <w15:docId w15:val="{97353EAC-127D-4A54-883B-B1BAF6B8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85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1A9"/>
  </w:style>
  <w:style w:type="paragraph" w:styleId="Footer">
    <w:name w:val="footer"/>
    <w:basedOn w:val="Normal"/>
    <w:link w:val="FooterChar"/>
    <w:uiPriority w:val="99"/>
    <w:unhideWhenUsed/>
    <w:qFormat/>
    <w:rsid w:val="00185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1A9"/>
  </w:style>
  <w:style w:type="character" w:styleId="PlaceholderText">
    <w:name w:val="Placeholder Text"/>
    <w:basedOn w:val="DefaultParagraphFont"/>
    <w:uiPriority w:val="99"/>
    <w:semiHidden/>
    <w:rsid w:val="001851A9"/>
    <w:rPr>
      <w:color w:val="808080"/>
    </w:rPr>
  </w:style>
  <w:style w:type="paragraph" w:customStyle="1" w:styleId="ContactInfo">
    <w:name w:val="Contact Info"/>
    <w:link w:val="ContactInfoChar"/>
    <w:qFormat/>
    <w:rsid w:val="001851A9"/>
    <w:pPr>
      <w:jc w:val="right"/>
    </w:pPr>
    <w:rPr>
      <w:color w:val="0D0D0D" w:themeColor="text1" w:themeTint="F2"/>
      <w:sz w:val="24"/>
    </w:rPr>
  </w:style>
  <w:style w:type="table" w:styleId="TableGrid">
    <w:name w:val="Table Grid"/>
    <w:basedOn w:val="TableNormal"/>
    <w:uiPriority w:val="59"/>
    <w:rsid w:val="001851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actInfoChar">
    <w:name w:val="Contact Info Char"/>
    <w:basedOn w:val="DefaultParagraphFont"/>
    <w:link w:val="ContactInfo"/>
    <w:rsid w:val="001851A9"/>
    <w:rPr>
      <w:color w:val="0D0D0D" w:themeColor="text1" w:themeTint="F2"/>
      <w:sz w:val="24"/>
    </w:rPr>
  </w:style>
  <w:style w:type="paragraph" w:customStyle="1" w:styleId="Name">
    <w:name w:val="Name"/>
    <w:link w:val="NameChar"/>
    <w:qFormat/>
    <w:rsid w:val="00A11C70"/>
    <w:pPr>
      <w:spacing w:after="0" w:line="240" w:lineRule="auto"/>
      <w:jc w:val="right"/>
    </w:pPr>
    <w:rPr>
      <w:rFonts w:asciiTheme="majorHAnsi" w:hAnsiTheme="majorHAnsi"/>
      <w:b/>
      <w:color w:val="984806" w:themeColor="accent6" w:themeShade="80"/>
      <w:sz w:val="32"/>
    </w:rPr>
  </w:style>
  <w:style w:type="character" w:customStyle="1" w:styleId="NameChar">
    <w:name w:val="Name Char"/>
    <w:basedOn w:val="DefaultParagraphFont"/>
    <w:link w:val="Name"/>
    <w:rsid w:val="00A11C70"/>
    <w:rPr>
      <w:rFonts w:asciiTheme="majorHAnsi" w:hAnsiTheme="majorHAnsi"/>
      <w:b/>
      <w:color w:val="984806" w:themeColor="accent6" w:themeShade="8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1A9"/>
    <w:rPr>
      <w:rFonts w:ascii="Tahoma" w:hAnsi="Tahoma" w:cs="Tahoma"/>
      <w:sz w:val="16"/>
      <w:szCs w:val="16"/>
    </w:rPr>
  </w:style>
  <w:style w:type="paragraph" w:customStyle="1" w:styleId="SectionTitle">
    <w:name w:val="Section Title"/>
    <w:basedOn w:val="Normal"/>
    <w:link w:val="SectionTitleChar"/>
    <w:qFormat/>
    <w:rsid w:val="00A11C70"/>
    <w:rPr>
      <w:rFonts w:asciiTheme="majorHAnsi" w:hAnsiTheme="majorHAnsi"/>
      <w:b/>
      <w:color w:val="0D0D0D" w:themeColor="text1" w:themeTint="F2"/>
      <w:sz w:val="26"/>
    </w:rPr>
  </w:style>
  <w:style w:type="character" w:customStyle="1" w:styleId="SectionTitleChar">
    <w:name w:val="Section Title Char"/>
    <w:basedOn w:val="DefaultParagraphFont"/>
    <w:link w:val="SectionTitle"/>
    <w:rsid w:val="00A11C70"/>
    <w:rPr>
      <w:rFonts w:asciiTheme="majorHAnsi" w:hAnsiTheme="majorHAnsi"/>
      <w:b/>
      <w:color w:val="0D0D0D" w:themeColor="text1" w:themeTint="F2"/>
      <w:sz w:val="26"/>
    </w:rPr>
  </w:style>
  <w:style w:type="paragraph" w:customStyle="1" w:styleId="Sectiondetails">
    <w:name w:val="Section details"/>
    <w:basedOn w:val="Normal"/>
    <w:link w:val="SectiondetailsChar"/>
    <w:qFormat/>
    <w:rsid w:val="00A11C70"/>
    <w:pPr>
      <w:spacing w:after="0" w:line="240" w:lineRule="auto"/>
    </w:pPr>
    <w:rPr>
      <w:color w:val="0D0D0D" w:themeColor="text1" w:themeTint="F2"/>
    </w:rPr>
  </w:style>
  <w:style w:type="character" w:customStyle="1" w:styleId="SectiondetailsChar">
    <w:name w:val="Section details Char"/>
    <w:basedOn w:val="DefaultParagraphFont"/>
    <w:link w:val="Sectiondetails"/>
    <w:rsid w:val="00A11C70"/>
    <w:rPr>
      <w:color w:val="0D0D0D" w:themeColor="text1" w:themeTint="F2"/>
    </w:rPr>
  </w:style>
  <w:style w:type="paragraph" w:customStyle="1" w:styleId="Bulletedlist">
    <w:name w:val="Bulleted list"/>
    <w:basedOn w:val="Sectiondetails"/>
    <w:link w:val="BulletedlistChar"/>
    <w:qFormat/>
    <w:rsid w:val="00AA1866"/>
    <w:pPr>
      <w:numPr>
        <w:numId w:val="5"/>
      </w:numPr>
    </w:pPr>
  </w:style>
  <w:style w:type="character" w:customStyle="1" w:styleId="BulletedlistChar">
    <w:name w:val="Bulleted list Char"/>
    <w:basedOn w:val="DefaultParagraphFont"/>
    <w:link w:val="Bulletedlist"/>
    <w:rsid w:val="00AA1866"/>
    <w:rPr>
      <w:rFonts w:asciiTheme="majorHAnsi" w:hAnsiTheme="majorHAnsi"/>
      <w:color w:val="0D0D0D" w:themeColor="text1" w:themeTint="F2"/>
      <w:sz w:val="24"/>
    </w:rPr>
  </w:style>
  <w:style w:type="character" w:customStyle="1" w:styleId="BodyTextChar">
    <w:name w:val="Body Text Char"/>
    <w:link w:val="BodyText"/>
    <w:rsid w:val="00A8389E"/>
    <w:rPr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A8389E"/>
    <w:pPr>
      <w:spacing w:after="0" w:line="440" w:lineRule="exact"/>
      <w:ind w:firstLine="720"/>
    </w:pPr>
    <w:rPr>
      <w:sz w:val="24"/>
      <w:szCs w:val="24"/>
      <w:lang w:val="en-GB"/>
    </w:rPr>
  </w:style>
  <w:style w:type="character" w:customStyle="1" w:styleId="BodyTextChar1">
    <w:name w:val="Body Text Char1"/>
    <w:basedOn w:val="DefaultParagraphFont"/>
    <w:uiPriority w:val="99"/>
    <w:semiHidden/>
    <w:rsid w:val="00A8389E"/>
  </w:style>
  <w:style w:type="paragraph" w:styleId="ListParagraph">
    <w:name w:val="List Paragraph"/>
    <w:basedOn w:val="Normal"/>
    <w:uiPriority w:val="34"/>
    <w:rsid w:val="0065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ChronologicalResu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47B4B1A-92A9-4097-B494-731C1553BC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7EC12F-BAE4-442D-AE1A-2E682CA240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ChronologicalResume</Template>
  <TotalTime>484</TotalTime>
  <Pages>8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Chronological resume</vt:lpstr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Chronological resume</dc:title>
  <dc:subject/>
  <dc:creator>Admin</dc:creator>
  <cp:keywords/>
  <dc:description/>
  <cp:lastModifiedBy>23-NTU-MSBA-FL-014</cp:lastModifiedBy>
  <cp:revision>57</cp:revision>
  <cp:lastPrinted>2023-05-30T05:43:00Z</cp:lastPrinted>
  <dcterms:created xsi:type="dcterms:W3CDTF">2016-12-15T01:22:00Z</dcterms:created>
  <dcterms:modified xsi:type="dcterms:W3CDTF">2025-11-06T11:17:00Z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TC103780299990</vt:lpwstr>
  </property>
</Properties>
</file>